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2E6" w:rsidRPr="00642F59" w:rsidRDefault="000702E6" w:rsidP="000A2E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2F59">
        <w:rPr>
          <w:rFonts w:ascii="Times New Roman" w:hAnsi="Times New Roman"/>
          <w:b/>
          <w:sz w:val="28"/>
          <w:szCs w:val="28"/>
        </w:rPr>
        <w:t>ОКРУЖНАЯ ИЗБИРАТЕЛЬНАЯ КОМИССИЯ</w:t>
      </w:r>
    </w:p>
    <w:p w:rsidR="000702E6" w:rsidRPr="00642F59" w:rsidRDefault="000702E6" w:rsidP="000A2E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 w:rsidRPr="00642F59">
        <w:rPr>
          <w:rFonts w:ascii="Times New Roman" w:hAnsi="Times New Roman"/>
          <w:b/>
          <w:sz w:val="28"/>
          <w:szCs w:val="28"/>
        </w:rPr>
        <w:t xml:space="preserve">МНОГОМАНДАТНОГО ИЗБИРАТЕЛЬНОГО ОКРУГА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642F59">
        <w:rPr>
          <w:rFonts w:ascii="Times New Roman" w:hAnsi="Times New Roman"/>
          <w:b/>
          <w:sz w:val="28"/>
          <w:szCs w:val="28"/>
        </w:rPr>
        <w:t xml:space="preserve"> ПО ВЫБОРАМ ДЕПУТАТОВ  </w:t>
      </w:r>
      <w:r w:rsidRPr="00642F5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СОВЕТА  ДЕПУТАТОВ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СВЕТЛОВСКОГО СЕЛЬСОВЕТА </w:t>
      </w:r>
      <w:r w:rsidRPr="00642F59">
        <w:rPr>
          <w:rFonts w:ascii="Times New Roman" w:hAnsi="Times New Roman"/>
          <w:b/>
          <w:bCs/>
          <w:sz w:val="28"/>
          <w:szCs w:val="28"/>
          <w:lang w:eastAsia="ru-RU"/>
        </w:rPr>
        <w:t>КРАСНОЗЕРСКОГО РАЙОНА НОВОСИБИРСКОЙ ОБЛАСТИ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ШЕСТОГО</w:t>
      </w:r>
      <w:r w:rsidRPr="00642F5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СОЗЫВА</w:t>
      </w:r>
    </w:p>
    <w:p w:rsidR="000702E6" w:rsidRPr="00642F59" w:rsidRDefault="000702E6" w:rsidP="000A2E67">
      <w:pPr>
        <w:widowControl w:val="0"/>
        <w:shd w:val="clear" w:color="auto" w:fill="FFFFFF"/>
        <w:suppressAutoHyphens/>
        <w:spacing w:after="0" w:line="240" w:lineRule="auto"/>
        <w:rPr>
          <w:rFonts w:ascii="Times New Roman" w:hAnsi="Times New Roman"/>
          <w:b/>
          <w:bCs/>
          <w:color w:val="000000"/>
          <w:spacing w:val="-2"/>
          <w:sz w:val="28"/>
          <w:szCs w:val="28"/>
          <w:lang w:eastAsia="ru-RU"/>
        </w:rPr>
      </w:pPr>
    </w:p>
    <w:p w:rsidR="000702E6" w:rsidRPr="00642F59" w:rsidRDefault="000702E6" w:rsidP="000A2E67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  <w:lang w:eastAsia="ru-RU"/>
        </w:rPr>
      </w:pPr>
      <w:r w:rsidRPr="00642F59">
        <w:rPr>
          <w:rFonts w:ascii="Times New Roman" w:hAnsi="Times New Roman"/>
          <w:b/>
          <w:bCs/>
          <w:color w:val="000000"/>
          <w:spacing w:val="-2"/>
          <w:sz w:val="28"/>
          <w:szCs w:val="28"/>
          <w:lang w:eastAsia="ru-RU"/>
        </w:rPr>
        <w:t>РЕШЕНИЕ</w:t>
      </w:r>
    </w:p>
    <w:tbl>
      <w:tblPr>
        <w:tblW w:w="9360" w:type="dxa"/>
        <w:tblInd w:w="70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3971"/>
        <w:gridCol w:w="2836"/>
        <w:gridCol w:w="2553"/>
      </w:tblGrid>
      <w:tr w:rsidR="000702E6" w:rsidRPr="006B7933" w:rsidTr="00FB6FB9">
        <w:trPr>
          <w:cantSplit/>
          <w:trHeight w:val="210"/>
        </w:trPr>
        <w:tc>
          <w:tcPr>
            <w:tcW w:w="3969" w:type="dxa"/>
          </w:tcPr>
          <w:p w:rsidR="000702E6" w:rsidRPr="00642F59" w:rsidRDefault="000702E6" w:rsidP="00FB6FB9">
            <w:pPr>
              <w:keepNext/>
              <w:keepLines/>
              <w:spacing w:after="0" w:line="240" w:lineRule="auto"/>
              <w:ind w:left="-72"/>
              <w:outlineLvl w:val="1"/>
              <w:rPr>
                <w:rFonts w:ascii="Times New Roman" w:hAnsi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     21 июля</w:t>
            </w:r>
            <w:r w:rsidRPr="00642F59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2020 года</w:t>
            </w:r>
          </w:p>
        </w:tc>
        <w:tc>
          <w:tcPr>
            <w:tcW w:w="2835" w:type="dxa"/>
          </w:tcPr>
          <w:p w:rsidR="000702E6" w:rsidRPr="00642F59" w:rsidRDefault="000702E6" w:rsidP="00FB6FB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02E6" w:rsidRPr="00642F59" w:rsidRDefault="000702E6" w:rsidP="000A2E67">
            <w:pPr>
              <w:spacing w:after="0" w:line="240" w:lineRule="auto"/>
              <w:ind w:right="355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42F59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     №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1\20</w:t>
            </w:r>
          </w:p>
        </w:tc>
      </w:tr>
    </w:tbl>
    <w:p w:rsidR="000702E6" w:rsidRPr="00642F59" w:rsidRDefault="000702E6" w:rsidP="000A2E6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с.Светлое </w:t>
      </w:r>
    </w:p>
    <w:p w:rsidR="000702E6" w:rsidRPr="000A2E67" w:rsidRDefault="000702E6" w:rsidP="000A2E6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2E6" w:rsidRPr="000A2E67" w:rsidRDefault="000702E6" w:rsidP="000A2E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A2E67">
        <w:rPr>
          <w:rFonts w:ascii="Times New Roman" w:hAnsi="Times New Roman"/>
          <w:b/>
          <w:sz w:val="28"/>
          <w:szCs w:val="28"/>
        </w:rPr>
        <w:t xml:space="preserve">О регистрации кандидата в депутаты </w:t>
      </w:r>
    </w:p>
    <w:p w:rsidR="000702E6" w:rsidRPr="000A2E67" w:rsidRDefault="000702E6" w:rsidP="000A2E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2F59">
        <w:rPr>
          <w:rFonts w:ascii="Times New Roman" w:hAnsi="Times New Roman"/>
          <w:b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b/>
          <w:sz w:val="28"/>
          <w:szCs w:val="28"/>
        </w:rPr>
        <w:t xml:space="preserve">Светловского  сельсовета </w:t>
      </w:r>
      <w:r w:rsidRPr="00642F59">
        <w:rPr>
          <w:rFonts w:ascii="Times New Roman" w:hAnsi="Times New Roman"/>
          <w:b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b/>
          <w:sz w:val="28"/>
          <w:szCs w:val="28"/>
        </w:rPr>
        <w:t>шестого</w:t>
      </w:r>
      <w:r w:rsidRPr="00642F59">
        <w:rPr>
          <w:rFonts w:ascii="Times New Roman" w:hAnsi="Times New Roman"/>
          <w:b/>
          <w:sz w:val="28"/>
          <w:szCs w:val="28"/>
        </w:rPr>
        <w:t xml:space="preserve"> созыва</w:t>
      </w:r>
      <w:r>
        <w:rPr>
          <w:rFonts w:ascii="Times New Roman" w:hAnsi="Times New Roman"/>
          <w:b/>
          <w:sz w:val="28"/>
          <w:szCs w:val="28"/>
        </w:rPr>
        <w:t xml:space="preserve">,  </w:t>
      </w:r>
      <w:r w:rsidRPr="00642F59">
        <w:rPr>
          <w:rFonts w:ascii="Times New Roman" w:hAnsi="Times New Roman"/>
          <w:b/>
          <w:sz w:val="28"/>
          <w:szCs w:val="28"/>
        </w:rPr>
        <w:t>выдвинутого избирательным объединением по многоман</w:t>
      </w:r>
      <w:r>
        <w:rPr>
          <w:rFonts w:ascii="Times New Roman" w:hAnsi="Times New Roman"/>
          <w:b/>
          <w:sz w:val="28"/>
          <w:szCs w:val="28"/>
        </w:rPr>
        <w:t xml:space="preserve">датному избирательному округу   Абышевой Раухан Распековны </w:t>
      </w:r>
    </w:p>
    <w:p w:rsidR="000702E6" w:rsidRPr="000A2E67" w:rsidRDefault="000702E6" w:rsidP="000A2E6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2E6" w:rsidRPr="005F1AC5" w:rsidRDefault="000702E6" w:rsidP="005F1AC5">
      <w:pPr>
        <w:spacing w:after="0" w:line="240" w:lineRule="auto"/>
        <w:ind w:firstLine="709"/>
        <w:jc w:val="both"/>
        <w:rPr>
          <w:rFonts w:ascii="Times New Roman" w:hAnsi="Times New Roman"/>
          <w:i/>
          <w:sz w:val="20"/>
          <w:szCs w:val="20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Проверив соответствие порядка выдвижения </w:t>
      </w:r>
      <w:r>
        <w:rPr>
          <w:rFonts w:ascii="Times New Roman" w:hAnsi="Times New Roman"/>
          <w:sz w:val="28"/>
          <w:szCs w:val="28"/>
          <w:lang w:eastAsia="ru-RU"/>
        </w:rPr>
        <w:t xml:space="preserve">избирательным объединением Региональное отделение Политической Партии «Российская партия пенсионеров за социальную справедливость» в Новосибирской области 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кандидата в депутаты </w:t>
      </w:r>
      <w:r w:rsidRPr="000A2E67">
        <w:rPr>
          <w:rFonts w:ascii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 сельсовета </w:t>
      </w:r>
      <w:r w:rsidRPr="000A2E67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шестого </w:t>
      </w:r>
      <w:r w:rsidRPr="000A2E67">
        <w:rPr>
          <w:rFonts w:ascii="Times New Roman" w:hAnsi="Times New Roman"/>
          <w:sz w:val="28"/>
          <w:szCs w:val="28"/>
        </w:rPr>
        <w:t>созыва</w:t>
      </w:r>
      <w:r>
        <w:rPr>
          <w:rFonts w:ascii="Times New Roman" w:hAnsi="Times New Roman"/>
          <w:sz w:val="28"/>
          <w:szCs w:val="28"/>
        </w:rPr>
        <w:t xml:space="preserve">  Абышевой Раухан Распековны </w:t>
      </w:r>
      <w:r w:rsidRPr="000A2E67">
        <w:rPr>
          <w:rFonts w:ascii="Times New Roman" w:hAnsi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окружная избирательная комиссия многоман</w:t>
      </w:r>
      <w:r>
        <w:rPr>
          <w:rFonts w:ascii="Times New Roman" w:hAnsi="Times New Roman"/>
          <w:sz w:val="28"/>
          <w:szCs w:val="28"/>
          <w:lang w:eastAsia="ru-RU"/>
        </w:rPr>
        <w:t xml:space="preserve">датного избирательного округа 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установила следующее.</w:t>
      </w:r>
    </w:p>
    <w:p w:rsidR="000702E6" w:rsidRPr="00304766" w:rsidRDefault="000702E6" w:rsidP="00304766">
      <w:pPr>
        <w:spacing w:after="0" w:line="240" w:lineRule="auto"/>
        <w:ind w:firstLine="709"/>
        <w:jc w:val="both"/>
        <w:rPr>
          <w:rFonts w:ascii="Times New Roman" w:hAnsi="Times New Roman"/>
          <w:bCs/>
          <w:i/>
          <w:sz w:val="20"/>
          <w:szCs w:val="20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Порядок выдвижения кандидата в депутаты </w:t>
      </w:r>
      <w:r w:rsidRPr="000A2E67">
        <w:rPr>
          <w:rFonts w:ascii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 сельсовета </w:t>
      </w:r>
      <w:r w:rsidRPr="000A2E67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шестого </w:t>
      </w:r>
      <w:r w:rsidRPr="000A2E67">
        <w:rPr>
          <w:rFonts w:ascii="Times New Roman" w:hAnsi="Times New Roman"/>
          <w:sz w:val="28"/>
          <w:szCs w:val="28"/>
        </w:rPr>
        <w:t>созыва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Абышевой Раухан Распековны, </w:t>
      </w:r>
      <w:r>
        <w:rPr>
          <w:rFonts w:ascii="Times New Roman" w:hAnsi="Times New Roman"/>
          <w:bCs/>
          <w:i/>
          <w:sz w:val="20"/>
          <w:szCs w:val="20"/>
          <w:lang w:eastAsia="ru-RU"/>
        </w:rPr>
        <w:t xml:space="preserve"> </w:t>
      </w:r>
      <w:r w:rsidRPr="000A2E67">
        <w:rPr>
          <w:rFonts w:ascii="Times New Roman" w:hAnsi="Times New Roman"/>
          <w:sz w:val="28"/>
          <w:szCs w:val="28"/>
          <w:lang w:eastAsia="ru-RU"/>
        </w:rPr>
        <w:t>порядок сбора подписей и оформления подписных листов, документы, представленные для регистрации, соответствуют требованиям статей 40, 41 Закона Новосибирской области «О выборах депутатов представительных органов муниципальных образований в Новосибирской области».</w:t>
      </w:r>
    </w:p>
    <w:p w:rsidR="000702E6" w:rsidRPr="000A2E67" w:rsidRDefault="000702E6" w:rsidP="0030587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Кандидатом в депутаты </w:t>
      </w:r>
      <w:r w:rsidRPr="000A2E67">
        <w:rPr>
          <w:rFonts w:ascii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 сельсовета </w:t>
      </w:r>
      <w:r w:rsidRPr="000A2E67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sz w:val="28"/>
          <w:szCs w:val="28"/>
        </w:rPr>
        <w:t>шестого</w:t>
      </w:r>
      <w:r w:rsidRPr="000A2E67">
        <w:rPr>
          <w:rFonts w:ascii="Times New Roman" w:hAnsi="Times New Roman"/>
          <w:sz w:val="28"/>
          <w:szCs w:val="28"/>
        </w:rPr>
        <w:t xml:space="preserve"> созыва</w:t>
      </w:r>
      <w:r>
        <w:rPr>
          <w:rFonts w:ascii="Times New Roman" w:hAnsi="Times New Roman"/>
          <w:sz w:val="28"/>
          <w:szCs w:val="28"/>
        </w:rPr>
        <w:t xml:space="preserve"> Абышевой Раухан Распековной   </w:t>
      </w:r>
      <w:r w:rsidRPr="000A2E67">
        <w:rPr>
          <w:rFonts w:ascii="Times New Roman" w:hAnsi="Times New Roman"/>
          <w:sz w:val="28"/>
          <w:szCs w:val="28"/>
        </w:rPr>
        <w:t xml:space="preserve">было представлено </w:t>
      </w:r>
      <w:r>
        <w:rPr>
          <w:rFonts w:ascii="Times New Roman" w:hAnsi="Times New Roman"/>
          <w:sz w:val="28"/>
          <w:szCs w:val="28"/>
        </w:rPr>
        <w:t xml:space="preserve">14 </w:t>
      </w:r>
      <w:r w:rsidRPr="000A2E67">
        <w:rPr>
          <w:rFonts w:ascii="Times New Roman" w:hAnsi="Times New Roman"/>
          <w:sz w:val="28"/>
          <w:szCs w:val="28"/>
        </w:rPr>
        <w:t>подписей избирателей.</w:t>
      </w:r>
    </w:p>
    <w:p w:rsidR="000702E6" w:rsidRPr="000A2E67" w:rsidRDefault="000702E6" w:rsidP="000A2E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</w:rPr>
        <w:t>В соответствии со статьей 41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Закона Новосибирской области «О выборах депутатов представительных органов муниципальных образований в Новосибирской обла</w:t>
      </w:r>
      <w:r>
        <w:rPr>
          <w:rFonts w:ascii="Times New Roman" w:hAnsi="Times New Roman"/>
          <w:sz w:val="28"/>
          <w:szCs w:val="28"/>
          <w:lang w:eastAsia="ru-RU"/>
        </w:rPr>
        <w:t>сти», было проверено 14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подписей, недействительными и (или) недост</w:t>
      </w:r>
      <w:r>
        <w:rPr>
          <w:rFonts w:ascii="Times New Roman" w:hAnsi="Times New Roman"/>
          <w:sz w:val="28"/>
          <w:szCs w:val="28"/>
          <w:lang w:eastAsia="ru-RU"/>
        </w:rPr>
        <w:t>оверными были признаны – 2, или 0,14  процента подписей.</w:t>
      </w:r>
    </w:p>
    <w:p w:rsidR="000702E6" w:rsidRPr="000A2E67" w:rsidRDefault="000702E6" w:rsidP="000A2E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>В соответствии со статьей 4</w:t>
      </w:r>
      <w:r>
        <w:rPr>
          <w:rFonts w:ascii="Times New Roman" w:hAnsi="Times New Roman"/>
          <w:sz w:val="28"/>
          <w:szCs w:val="28"/>
          <w:lang w:eastAsia="ru-RU"/>
        </w:rPr>
        <w:t>1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многоманда</w:t>
      </w:r>
      <w:r>
        <w:rPr>
          <w:rFonts w:ascii="Times New Roman" w:hAnsi="Times New Roman"/>
          <w:sz w:val="28"/>
          <w:szCs w:val="28"/>
          <w:lang w:eastAsia="ru-RU"/>
        </w:rPr>
        <w:t xml:space="preserve">тного избирательного округа  </w:t>
      </w:r>
    </w:p>
    <w:p w:rsidR="000702E6" w:rsidRPr="000A2E67" w:rsidRDefault="000702E6" w:rsidP="000A2E6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0A2E67">
        <w:rPr>
          <w:rFonts w:ascii="Times New Roman" w:hAnsi="Times New Roman"/>
          <w:b/>
          <w:sz w:val="28"/>
          <w:szCs w:val="28"/>
          <w:lang w:eastAsia="ru-RU"/>
        </w:rPr>
        <w:t>РЕШИЛА:</w:t>
      </w:r>
    </w:p>
    <w:p w:rsidR="000702E6" w:rsidRPr="000A2E67" w:rsidRDefault="000702E6" w:rsidP="007F6F7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1. Зарегистрировать кандидата в депутаты </w:t>
      </w:r>
      <w:r w:rsidRPr="000A2E67">
        <w:rPr>
          <w:rFonts w:ascii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 сельсовета </w:t>
      </w:r>
      <w:r w:rsidRPr="000A2E67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sz w:val="28"/>
          <w:szCs w:val="28"/>
        </w:rPr>
        <w:t>шестого</w:t>
      </w:r>
      <w:r w:rsidRPr="000A2E67">
        <w:rPr>
          <w:rFonts w:ascii="Times New Roman" w:hAnsi="Times New Roman"/>
          <w:sz w:val="28"/>
          <w:szCs w:val="28"/>
        </w:rPr>
        <w:t xml:space="preserve"> созыва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2E67">
        <w:rPr>
          <w:rFonts w:ascii="Times New Roman" w:hAnsi="Times New Roman"/>
          <w:sz w:val="28"/>
          <w:szCs w:val="28"/>
          <w:lang w:eastAsia="ru-RU"/>
        </w:rPr>
        <w:t>по многомандатн</w:t>
      </w:r>
      <w:r>
        <w:rPr>
          <w:rFonts w:ascii="Times New Roman" w:hAnsi="Times New Roman"/>
          <w:sz w:val="28"/>
          <w:szCs w:val="28"/>
          <w:lang w:eastAsia="ru-RU"/>
        </w:rPr>
        <w:t xml:space="preserve">ому избирательному округу  Абышеву Раухан Распековну, 04.05.1978г.р., место жительства Новосибирская область,  Краснозерский район,  с.Светлое, улица Набережная, дом 25, квартира 2, место работы: МКУК Межпоселенческая Светловская библиотека </w:t>
      </w:r>
      <w:r w:rsidRPr="00DB05B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библиотекарь,</w:t>
      </w:r>
      <w:r>
        <w:rPr>
          <w:rFonts w:ascii="Times New Roman" w:hAnsi="Times New Roman"/>
          <w:sz w:val="28"/>
          <w:szCs w:val="28"/>
          <w:lang w:eastAsia="ru-RU"/>
        </w:rPr>
        <w:t xml:space="preserve"> выдвинутого </w:t>
      </w:r>
      <w:r w:rsidRPr="005F1AC5">
        <w:rPr>
          <w:rFonts w:ascii="Times New Roman" w:hAnsi="Times New Roman"/>
          <w:sz w:val="28"/>
          <w:szCs w:val="28"/>
          <w:lang w:eastAsia="ru-RU"/>
        </w:rPr>
        <w:t>избирательным объединением</w:t>
      </w:r>
      <w:r w:rsidRPr="000A2E6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Региональное отделение Политической Партии «Российская партия пенсионеров за социальную справедливость» в Новосибирской области</w:t>
      </w:r>
      <w:r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/>
          <w:sz w:val="28"/>
          <w:szCs w:val="28"/>
          <w:lang w:eastAsia="ru-RU"/>
        </w:rPr>
        <w:t>21.07.2020г., 16-30</w:t>
      </w:r>
      <w:r w:rsidRPr="000A2E67">
        <w:rPr>
          <w:rFonts w:ascii="Times New Roman" w:hAnsi="Times New Roman"/>
          <w:sz w:val="28"/>
          <w:szCs w:val="28"/>
          <w:lang w:eastAsia="ru-RU"/>
        </w:rPr>
        <w:t>.</w:t>
      </w:r>
    </w:p>
    <w:p w:rsidR="000702E6" w:rsidRPr="005F1AC5" w:rsidRDefault="000702E6" w:rsidP="005F1AC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2. Выдать </w:t>
      </w:r>
      <w:r>
        <w:rPr>
          <w:rFonts w:ascii="Times New Roman" w:hAnsi="Times New Roman"/>
          <w:sz w:val="28"/>
          <w:szCs w:val="28"/>
          <w:lang w:eastAsia="ru-RU"/>
        </w:rPr>
        <w:t>Абышевой Раухан Распековне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удостоверение о регистрации кандидата установленного образца.</w:t>
      </w:r>
    </w:p>
    <w:p w:rsidR="000702E6" w:rsidRPr="000A2E67" w:rsidRDefault="000702E6" w:rsidP="000A2E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3. Передать </w:t>
      </w:r>
      <w:r>
        <w:rPr>
          <w:rFonts w:ascii="Times New Roman" w:hAnsi="Times New Roman"/>
          <w:sz w:val="28"/>
          <w:szCs w:val="28"/>
          <w:lang w:eastAsia="ru-RU"/>
        </w:rPr>
        <w:t xml:space="preserve">в периодическое печатное издание «Бюллетень органов местного самоуправления Светловского сельсовета Краснозерского района Новосибирской области» </w:t>
      </w:r>
      <w:r w:rsidRPr="000A2E67">
        <w:rPr>
          <w:rFonts w:ascii="Times New Roman" w:hAnsi="Times New Roman"/>
          <w:sz w:val="28"/>
          <w:szCs w:val="28"/>
          <w:lang w:eastAsia="ru-RU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0702E6" w:rsidRPr="000A2E67" w:rsidRDefault="000702E6" w:rsidP="000A2E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4. Опубликовать настоящее решение в </w:t>
      </w:r>
      <w:r>
        <w:rPr>
          <w:rFonts w:ascii="Times New Roman" w:hAnsi="Times New Roman"/>
          <w:sz w:val="28"/>
          <w:szCs w:val="28"/>
          <w:lang w:eastAsia="ru-RU"/>
        </w:rPr>
        <w:t>периодическом печатном издании «Бюллетень органов местного самоуправления Светловского сельсовета Краснозерского района Новосибирской области»</w:t>
      </w:r>
      <w:r w:rsidRPr="000A2E67">
        <w:rPr>
          <w:rFonts w:ascii="Times New Roman" w:hAnsi="Times New Roman"/>
          <w:sz w:val="28"/>
          <w:szCs w:val="28"/>
          <w:lang w:eastAsia="ru-RU"/>
        </w:rPr>
        <w:t>.</w:t>
      </w:r>
    </w:p>
    <w:p w:rsidR="000702E6" w:rsidRPr="00642F59" w:rsidRDefault="000702E6" w:rsidP="000A2E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>5. </w:t>
      </w:r>
      <w:r w:rsidRPr="00642F59">
        <w:rPr>
          <w:rFonts w:ascii="Times New Roman" w:hAnsi="Times New Roman"/>
          <w:sz w:val="28"/>
          <w:szCs w:val="28"/>
          <w:lang w:eastAsia="ru-RU"/>
        </w:rPr>
        <w:t xml:space="preserve">Контроль за выполнением настоящего решения возложить на секретаря окружной избирательной комиссии многомандатного избирательного округа </w:t>
      </w:r>
      <w:r>
        <w:rPr>
          <w:rFonts w:ascii="Times New Roman" w:hAnsi="Times New Roman"/>
          <w:sz w:val="28"/>
          <w:szCs w:val="28"/>
          <w:lang w:eastAsia="ru-RU"/>
        </w:rPr>
        <w:t xml:space="preserve"> О.В.Тимошенко</w:t>
      </w:r>
    </w:p>
    <w:p w:rsidR="000702E6" w:rsidRDefault="000702E6" w:rsidP="000A2E67">
      <w:pPr>
        <w:spacing w:after="0" w:line="240" w:lineRule="auto"/>
        <w:jc w:val="both"/>
        <w:rPr>
          <w:rFonts w:ascii="Times New Roman" w:hAnsi="Times New Roman"/>
          <w:i/>
          <w:sz w:val="20"/>
          <w:szCs w:val="20"/>
          <w:lang w:eastAsia="ru-RU"/>
        </w:rPr>
      </w:pPr>
    </w:p>
    <w:p w:rsidR="000702E6" w:rsidRPr="00642F59" w:rsidRDefault="000702E6" w:rsidP="000A2E6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Pr="00642F59" w:rsidRDefault="000702E6" w:rsidP="000A2E67">
      <w:pPr>
        <w:tabs>
          <w:tab w:val="left" w:pos="7188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42F59">
        <w:rPr>
          <w:rFonts w:ascii="Times New Roman" w:hAnsi="Times New Roman"/>
          <w:sz w:val="28"/>
          <w:szCs w:val="28"/>
          <w:lang w:eastAsia="ru-RU"/>
        </w:rPr>
        <w:t xml:space="preserve">Председатель </w:t>
      </w:r>
      <w:r>
        <w:rPr>
          <w:rFonts w:ascii="Times New Roman" w:hAnsi="Times New Roman"/>
          <w:sz w:val="28"/>
          <w:szCs w:val="28"/>
          <w:lang w:eastAsia="ru-RU"/>
        </w:rPr>
        <w:tab/>
        <w:t xml:space="preserve">     Г.И.Парпура</w:t>
      </w:r>
    </w:p>
    <w:p w:rsidR="000702E6" w:rsidRPr="00642F59" w:rsidRDefault="000702E6" w:rsidP="000A2E6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Pr="00642F59" w:rsidRDefault="000702E6" w:rsidP="000A2E6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42F59">
        <w:rPr>
          <w:rFonts w:ascii="Times New Roman" w:hAnsi="Times New Roman"/>
          <w:sz w:val="28"/>
          <w:szCs w:val="28"/>
          <w:lang w:eastAsia="ru-RU"/>
        </w:rPr>
        <w:t xml:space="preserve">Секретарь комиссии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О.В.Тимошенко</w:t>
      </w: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Pr="00642F59" w:rsidRDefault="000702E6" w:rsidP="00406F0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2F59">
        <w:rPr>
          <w:rFonts w:ascii="Times New Roman" w:hAnsi="Times New Roman"/>
          <w:b/>
          <w:sz w:val="28"/>
          <w:szCs w:val="28"/>
        </w:rPr>
        <w:t>ОКРУЖНАЯ ИЗБИРАТЕЛЬНАЯ КОМИССИЯ</w:t>
      </w:r>
    </w:p>
    <w:p w:rsidR="000702E6" w:rsidRPr="00642F59" w:rsidRDefault="000702E6" w:rsidP="00406F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 w:rsidRPr="00642F59">
        <w:rPr>
          <w:rFonts w:ascii="Times New Roman" w:hAnsi="Times New Roman"/>
          <w:b/>
          <w:sz w:val="28"/>
          <w:szCs w:val="28"/>
        </w:rPr>
        <w:t xml:space="preserve">МНОГОМАНДАТНОГО ИЗБИРАТЕЛЬНОГО ОКРУГА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642F59">
        <w:rPr>
          <w:rFonts w:ascii="Times New Roman" w:hAnsi="Times New Roman"/>
          <w:b/>
          <w:sz w:val="28"/>
          <w:szCs w:val="28"/>
        </w:rPr>
        <w:t xml:space="preserve"> ПО ВЫБОРАМ ДЕПУТАТОВ  </w:t>
      </w:r>
      <w:r w:rsidRPr="00642F5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СОВЕТА  ДЕПУТАТОВ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СВЕТЛОВСКОГО СЕЛЬСОВЕТА </w:t>
      </w:r>
      <w:r w:rsidRPr="00642F59">
        <w:rPr>
          <w:rFonts w:ascii="Times New Roman" w:hAnsi="Times New Roman"/>
          <w:b/>
          <w:bCs/>
          <w:sz w:val="28"/>
          <w:szCs w:val="28"/>
          <w:lang w:eastAsia="ru-RU"/>
        </w:rPr>
        <w:t>КРАСНОЗЕРСКОГО РАЙОНА НОВОСИБИРСКОЙ ОБЛАСТИ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ШЕСТОГО</w:t>
      </w:r>
      <w:r w:rsidRPr="00642F5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СОЗЫВА</w:t>
      </w:r>
    </w:p>
    <w:p w:rsidR="000702E6" w:rsidRPr="00642F59" w:rsidRDefault="000702E6" w:rsidP="00406F06">
      <w:pPr>
        <w:widowControl w:val="0"/>
        <w:shd w:val="clear" w:color="auto" w:fill="FFFFFF"/>
        <w:suppressAutoHyphens/>
        <w:spacing w:after="0" w:line="240" w:lineRule="auto"/>
        <w:rPr>
          <w:rFonts w:ascii="Times New Roman" w:hAnsi="Times New Roman"/>
          <w:b/>
          <w:bCs/>
          <w:color w:val="000000"/>
          <w:spacing w:val="-2"/>
          <w:sz w:val="28"/>
          <w:szCs w:val="28"/>
          <w:lang w:eastAsia="ru-RU"/>
        </w:rPr>
      </w:pPr>
    </w:p>
    <w:p w:rsidR="000702E6" w:rsidRPr="00642F59" w:rsidRDefault="000702E6" w:rsidP="00406F06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  <w:lang w:eastAsia="ru-RU"/>
        </w:rPr>
      </w:pPr>
      <w:r w:rsidRPr="00642F59">
        <w:rPr>
          <w:rFonts w:ascii="Times New Roman" w:hAnsi="Times New Roman"/>
          <w:b/>
          <w:bCs/>
          <w:color w:val="000000"/>
          <w:spacing w:val="-2"/>
          <w:sz w:val="28"/>
          <w:szCs w:val="28"/>
          <w:lang w:eastAsia="ru-RU"/>
        </w:rPr>
        <w:t>РЕШЕНИЕ</w:t>
      </w:r>
    </w:p>
    <w:tbl>
      <w:tblPr>
        <w:tblW w:w="9360" w:type="dxa"/>
        <w:tblInd w:w="70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3971"/>
        <w:gridCol w:w="2836"/>
        <w:gridCol w:w="2553"/>
      </w:tblGrid>
      <w:tr w:rsidR="000702E6" w:rsidRPr="006B7933" w:rsidTr="00D54242">
        <w:trPr>
          <w:cantSplit/>
          <w:trHeight w:val="210"/>
        </w:trPr>
        <w:tc>
          <w:tcPr>
            <w:tcW w:w="3969" w:type="dxa"/>
          </w:tcPr>
          <w:p w:rsidR="000702E6" w:rsidRPr="00642F59" w:rsidRDefault="000702E6" w:rsidP="00D54242">
            <w:pPr>
              <w:keepNext/>
              <w:keepLines/>
              <w:spacing w:after="0" w:line="240" w:lineRule="auto"/>
              <w:ind w:left="-72"/>
              <w:outlineLvl w:val="1"/>
              <w:rPr>
                <w:rFonts w:ascii="Times New Roman" w:hAnsi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    21 июля</w:t>
            </w:r>
            <w:r w:rsidRPr="00642F59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2020 года</w:t>
            </w:r>
          </w:p>
        </w:tc>
        <w:tc>
          <w:tcPr>
            <w:tcW w:w="2835" w:type="dxa"/>
          </w:tcPr>
          <w:p w:rsidR="000702E6" w:rsidRPr="00642F59" w:rsidRDefault="000702E6" w:rsidP="00D5424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02E6" w:rsidRPr="00642F59" w:rsidRDefault="000702E6" w:rsidP="00D54242">
            <w:pPr>
              <w:spacing w:after="0" w:line="240" w:lineRule="auto"/>
              <w:ind w:right="355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42F59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     №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1\21</w:t>
            </w:r>
          </w:p>
        </w:tc>
      </w:tr>
    </w:tbl>
    <w:p w:rsidR="000702E6" w:rsidRPr="00642F59" w:rsidRDefault="000702E6" w:rsidP="00406F06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с.Светлое </w:t>
      </w:r>
    </w:p>
    <w:p w:rsidR="000702E6" w:rsidRPr="000A2E67" w:rsidRDefault="000702E6" w:rsidP="00406F0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2E6" w:rsidRPr="000A2E67" w:rsidRDefault="000702E6" w:rsidP="00406F0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A2E67">
        <w:rPr>
          <w:rFonts w:ascii="Times New Roman" w:hAnsi="Times New Roman"/>
          <w:b/>
          <w:sz w:val="28"/>
          <w:szCs w:val="28"/>
        </w:rPr>
        <w:t xml:space="preserve">О регистрации кандидата в депутаты </w:t>
      </w:r>
    </w:p>
    <w:p w:rsidR="000702E6" w:rsidRPr="000A2E67" w:rsidRDefault="000702E6" w:rsidP="00406F0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2F59">
        <w:rPr>
          <w:rFonts w:ascii="Times New Roman" w:hAnsi="Times New Roman"/>
          <w:b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b/>
          <w:sz w:val="28"/>
          <w:szCs w:val="28"/>
        </w:rPr>
        <w:t xml:space="preserve">Светловского  сельсовета </w:t>
      </w:r>
      <w:r w:rsidRPr="00642F59">
        <w:rPr>
          <w:rFonts w:ascii="Times New Roman" w:hAnsi="Times New Roman"/>
          <w:b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b/>
          <w:sz w:val="28"/>
          <w:szCs w:val="28"/>
        </w:rPr>
        <w:t>шестого</w:t>
      </w:r>
      <w:r w:rsidRPr="00642F59">
        <w:rPr>
          <w:rFonts w:ascii="Times New Roman" w:hAnsi="Times New Roman"/>
          <w:b/>
          <w:sz w:val="28"/>
          <w:szCs w:val="28"/>
        </w:rPr>
        <w:t xml:space="preserve"> созыва</w:t>
      </w:r>
      <w:r>
        <w:rPr>
          <w:rFonts w:ascii="Times New Roman" w:hAnsi="Times New Roman"/>
          <w:b/>
          <w:sz w:val="28"/>
          <w:szCs w:val="28"/>
        </w:rPr>
        <w:t xml:space="preserve">,  </w:t>
      </w:r>
      <w:r w:rsidRPr="00642F59">
        <w:rPr>
          <w:rFonts w:ascii="Times New Roman" w:hAnsi="Times New Roman"/>
          <w:b/>
          <w:sz w:val="28"/>
          <w:szCs w:val="28"/>
        </w:rPr>
        <w:t>выдвинутого избирательным объединением по многоман</w:t>
      </w:r>
      <w:r>
        <w:rPr>
          <w:rFonts w:ascii="Times New Roman" w:hAnsi="Times New Roman"/>
          <w:b/>
          <w:sz w:val="28"/>
          <w:szCs w:val="28"/>
        </w:rPr>
        <w:t xml:space="preserve">датному избирательному округу   Некипеловой Натальи Александровны </w:t>
      </w:r>
    </w:p>
    <w:p w:rsidR="000702E6" w:rsidRPr="000A2E67" w:rsidRDefault="000702E6" w:rsidP="00406F0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2E6" w:rsidRPr="005F1AC5" w:rsidRDefault="000702E6" w:rsidP="00406F06">
      <w:pPr>
        <w:spacing w:after="0" w:line="240" w:lineRule="auto"/>
        <w:ind w:firstLine="709"/>
        <w:jc w:val="both"/>
        <w:rPr>
          <w:rFonts w:ascii="Times New Roman" w:hAnsi="Times New Roman"/>
          <w:i/>
          <w:sz w:val="20"/>
          <w:szCs w:val="20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Проверив соответствие порядка выдвижения </w:t>
      </w:r>
      <w:r>
        <w:rPr>
          <w:rFonts w:ascii="Times New Roman" w:hAnsi="Times New Roman"/>
          <w:sz w:val="28"/>
          <w:szCs w:val="28"/>
          <w:lang w:eastAsia="ru-RU"/>
        </w:rPr>
        <w:t xml:space="preserve">избирательным объединением Региональное отделение Политической Партии «Российская партия пенсионеров за социальную справедливость» в Новосибирской области 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кандидата в депутаты </w:t>
      </w:r>
      <w:r w:rsidRPr="000A2E67">
        <w:rPr>
          <w:rFonts w:ascii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 сельсовета </w:t>
      </w:r>
      <w:r w:rsidRPr="000A2E67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шестого </w:t>
      </w:r>
      <w:r w:rsidRPr="000A2E67">
        <w:rPr>
          <w:rFonts w:ascii="Times New Roman" w:hAnsi="Times New Roman"/>
          <w:sz w:val="28"/>
          <w:szCs w:val="28"/>
        </w:rPr>
        <w:t>созыва</w:t>
      </w:r>
      <w:r>
        <w:rPr>
          <w:rFonts w:ascii="Times New Roman" w:hAnsi="Times New Roman"/>
          <w:sz w:val="28"/>
          <w:szCs w:val="28"/>
        </w:rPr>
        <w:t xml:space="preserve">  Некипеловой Натальи Александровны </w:t>
      </w:r>
      <w:r w:rsidRPr="000A2E67">
        <w:rPr>
          <w:rFonts w:ascii="Times New Roman" w:hAnsi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окружная избирательная комиссия многоман</w:t>
      </w:r>
      <w:r>
        <w:rPr>
          <w:rFonts w:ascii="Times New Roman" w:hAnsi="Times New Roman"/>
          <w:sz w:val="28"/>
          <w:szCs w:val="28"/>
          <w:lang w:eastAsia="ru-RU"/>
        </w:rPr>
        <w:t xml:space="preserve">датного избирательного округа 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установила следующее.</w:t>
      </w:r>
    </w:p>
    <w:p w:rsidR="000702E6" w:rsidRPr="00304766" w:rsidRDefault="000702E6" w:rsidP="00406F06">
      <w:pPr>
        <w:spacing w:after="0" w:line="240" w:lineRule="auto"/>
        <w:ind w:firstLine="709"/>
        <w:jc w:val="both"/>
        <w:rPr>
          <w:rFonts w:ascii="Times New Roman" w:hAnsi="Times New Roman"/>
          <w:bCs/>
          <w:i/>
          <w:sz w:val="20"/>
          <w:szCs w:val="20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Порядок выдвижения кандидата в депутаты </w:t>
      </w:r>
      <w:r w:rsidRPr="000A2E67">
        <w:rPr>
          <w:rFonts w:ascii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 сельсовета </w:t>
      </w:r>
      <w:r w:rsidRPr="000A2E67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шестого </w:t>
      </w:r>
      <w:r w:rsidRPr="000A2E67">
        <w:rPr>
          <w:rFonts w:ascii="Times New Roman" w:hAnsi="Times New Roman"/>
          <w:sz w:val="28"/>
          <w:szCs w:val="28"/>
        </w:rPr>
        <w:t>созыва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Некипеловой Натальи Александровны, </w:t>
      </w:r>
      <w:r>
        <w:rPr>
          <w:rFonts w:ascii="Times New Roman" w:hAnsi="Times New Roman"/>
          <w:bCs/>
          <w:i/>
          <w:sz w:val="20"/>
          <w:szCs w:val="20"/>
          <w:lang w:eastAsia="ru-RU"/>
        </w:rPr>
        <w:t xml:space="preserve"> </w:t>
      </w:r>
      <w:r w:rsidRPr="000A2E67">
        <w:rPr>
          <w:rFonts w:ascii="Times New Roman" w:hAnsi="Times New Roman"/>
          <w:sz w:val="28"/>
          <w:szCs w:val="28"/>
          <w:lang w:eastAsia="ru-RU"/>
        </w:rPr>
        <w:t>порядок сбора подписей и оформления подписных листов, документы, представленные для регистрации, соответствуют требованиям статей 40, 41 Закона Новосибирской области «О выборах депутатов представительных органов муниципальных образований в Новосибирской области».</w:t>
      </w:r>
    </w:p>
    <w:p w:rsidR="000702E6" w:rsidRPr="000A2E67" w:rsidRDefault="000702E6" w:rsidP="00406F0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Кандидатом в депутаты </w:t>
      </w:r>
      <w:r w:rsidRPr="000A2E67">
        <w:rPr>
          <w:rFonts w:ascii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 сельсовета </w:t>
      </w:r>
      <w:r w:rsidRPr="000A2E67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sz w:val="28"/>
          <w:szCs w:val="28"/>
        </w:rPr>
        <w:t>шестого</w:t>
      </w:r>
      <w:r w:rsidRPr="000A2E67">
        <w:rPr>
          <w:rFonts w:ascii="Times New Roman" w:hAnsi="Times New Roman"/>
          <w:sz w:val="28"/>
          <w:szCs w:val="28"/>
        </w:rPr>
        <w:t xml:space="preserve"> созыва</w:t>
      </w:r>
      <w:r>
        <w:rPr>
          <w:rFonts w:ascii="Times New Roman" w:hAnsi="Times New Roman"/>
          <w:sz w:val="28"/>
          <w:szCs w:val="28"/>
        </w:rPr>
        <w:t xml:space="preserve"> Некипеловой Натальей Александровной    </w:t>
      </w:r>
      <w:r w:rsidRPr="000A2E67">
        <w:rPr>
          <w:rFonts w:ascii="Times New Roman" w:hAnsi="Times New Roman"/>
          <w:sz w:val="28"/>
          <w:szCs w:val="28"/>
        </w:rPr>
        <w:t xml:space="preserve">было представлено </w:t>
      </w:r>
      <w:r>
        <w:rPr>
          <w:rFonts w:ascii="Times New Roman" w:hAnsi="Times New Roman"/>
          <w:sz w:val="28"/>
          <w:szCs w:val="28"/>
        </w:rPr>
        <w:t xml:space="preserve">14 </w:t>
      </w:r>
      <w:r w:rsidRPr="000A2E67">
        <w:rPr>
          <w:rFonts w:ascii="Times New Roman" w:hAnsi="Times New Roman"/>
          <w:sz w:val="28"/>
          <w:szCs w:val="28"/>
        </w:rPr>
        <w:t>подписей избирателей.</w:t>
      </w:r>
    </w:p>
    <w:p w:rsidR="000702E6" w:rsidRPr="000A2E67" w:rsidRDefault="000702E6" w:rsidP="00406F0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</w:rPr>
        <w:t>В соответствии со статьей 41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Закона Новосибирской области «О выборах депутатов представительных органов муниципальных образований в Новосибирской обла</w:t>
      </w:r>
      <w:r>
        <w:rPr>
          <w:rFonts w:ascii="Times New Roman" w:hAnsi="Times New Roman"/>
          <w:sz w:val="28"/>
          <w:szCs w:val="28"/>
          <w:lang w:eastAsia="ru-RU"/>
        </w:rPr>
        <w:t>сти», было проверено 14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подписей, недействительными и (или) недост</w:t>
      </w:r>
      <w:r>
        <w:rPr>
          <w:rFonts w:ascii="Times New Roman" w:hAnsi="Times New Roman"/>
          <w:sz w:val="28"/>
          <w:szCs w:val="28"/>
          <w:lang w:eastAsia="ru-RU"/>
        </w:rPr>
        <w:t>оверными были признаны – нет.</w:t>
      </w:r>
    </w:p>
    <w:p w:rsidR="000702E6" w:rsidRPr="000A2E67" w:rsidRDefault="000702E6" w:rsidP="00406F0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>В соответствии со статьей 42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многоманда</w:t>
      </w:r>
      <w:r>
        <w:rPr>
          <w:rFonts w:ascii="Times New Roman" w:hAnsi="Times New Roman"/>
          <w:sz w:val="28"/>
          <w:szCs w:val="28"/>
          <w:lang w:eastAsia="ru-RU"/>
        </w:rPr>
        <w:t xml:space="preserve">тного избирательного округа  </w:t>
      </w:r>
    </w:p>
    <w:p w:rsidR="000702E6" w:rsidRPr="000A2E67" w:rsidRDefault="000702E6" w:rsidP="00406F06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0A2E67">
        <w:rPr>
          <w:rFonts w:ascii="Times New Roman" w:hAnsi="Times New Roman"/>
          <w:b/>
          <w:sz w:val="28"/>
          <w:szCs w:val="28"/>
          <w:lang w:eastAsia="ru-RU"/>
        </w:rPr>
        <w:t>РЕШИЛА:</w:t>
      </w:r>
    </w:p>
    <w:p w:rsidR="000702E6" w:rsidRPr="000A2E67" w:rsidRDefault="000702E6" w:rsidP="00406F0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1. Зарегистрировать кандидата в депутаты </w:t>
      </w:r>
      <w:r w:rsidRPr="000A2E67">
        <w:rPr>
          <w:rFonts w:ascii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 сельсовета </w:t>
      </w:r>
      <w:r w:rsidRPr="000A2E67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sz w:val="28"/>
          <w:szCs w:val="28"/>
        </w:rPr>
        <w:t>шестого</w:t>
      </w:r>
      <w:r w:rsidRPr="000A2E67">
        <w:rPr>
          <w:rFonts w:ascii="Times New Roman" w:hAnsi="Times New Roman"/>
          <w:sz w:val="28"/>
          <w:szCs w:val="28"/>
        </w:rPr>
        <w:t xml:space="preserve"> созыва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2E67">
        <w:rPr>
          <w:rFonts w:ascii="Times New Roman" w:hAnsi="Times New Roman"/>
          <w:sz w:val="28"/>
          <w:szCs w:val="28"/>
          <w:lang w:eastAsia="ru-RU"/>
        </w:rPr>
        <w:t>по многомандатн</w:t>
      </w:r>
      <w:r>
        <w:rPr>
          <w:rFonts w:ascii="Times New Roman" w:hAnsi="Times New Roman"/>
          <w:sz w:val="28"/>
          <w:szCs w:val="28"/>
          <w:lang w:eastAsia="ru-RU"/>
        </w:rPr>
        <w:t>ому избирательному округу  Некипелову Наталью Александровну , 18.12.1988 г.р., место жительства Новосибирская область,  Краснозерский район,  с.Светлое, улица Пролетарская, дом 1, квартира 1, место работы: МКОУ Светловская ООШ</w:t>
      </w:r>
      <w:r w:rsidRPr="00DB05B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завхоз,</w:t>
      </w:r>
      <w:r>
        <w:rPr>
          <w:rFonts w:ascii="Times New Roman" w:hAnsi="Times New Roman"/>
          <w:sz w:val="28"/>
          <w:szCs w:val="28"/>
          <w:lang w:eastAsia="ru-RU"/>
        </w:rPr>
        <w:t xml:space="preserve"> выдвинутого </w:t>
      </w:r>
      <w:r w:rsidRPr="005F1AC5">
        <w:rPr>
          <w:rFonts w:ascii="Times New Roman" w:hAnsi="Times New Roman"/>
          <w:sz w:val="28"/>
          <w:szCs w:val="28"/>
          <w:lang w:eastAsia="ru-RU"/>
        </w:rPr>
        <w:t>избирательным объединением</w:t>
      </w:r>
      <w:r w:rsidRPr="000A2E6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Региональное отделение Политической Партии «Российская партия пенсионеров за социальную справедливость» в Новосибирской области</w:t>
      </w:r>
      <w:r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/>
          <w:sz w:val="28"/>
          <w:szCs w:val="28"/>
          <w:lang w:eastAsia="ru-RU"/>
        </w:rPr>
        <w:t>21.07.2020г., 16-40</w:t>
      </w:r>
      <w:r w:rsidRPr="000A2E67">
        <w:rPr>
          <w:rFonts w:ascii="Times New Roman" w:hAnsi="Times New Roman"/>
          <w:sz w:val="28"/>
          <w:szCs w:val="28"/>
          <w:lang w:eastAsia="ru-RU"/>
        </w:rPr>
        <w:t>.</w:t>
      </w:r>
    </w:p>
    <w:p w:rsidR="000702E6" w:rsidRPr="005F1AC5" w:rsidRDefault="000702E6" w:rsidP="00406F0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2. Выдать </w:t>
      </w:r>
      <w:r>
        <w:rPr>
          <w:rFonts w:ascii="Times New Roman" w:hAnsi="Times New Roman"/>
          <w:sz w:val="28"/>
          <w:szCs w:val="28"/>
          <w:lang w:eastAsia="ru-RU"/>
        </w:rPr>
        <w:t>Некипеловой Наталье Александровне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удостоверение о регистрации кандидата установленного образца.</w:t>
      </w:r>
    </w:p>
    <w:p w:rsidR="000702E6" w:rsidRPr="000A2E67" w:rsidRDefault="000702E6" w:rsidP="00406F0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3. Передать </w:t>
      </w:r>
      <w:r>
        <w:rPr>
          <w:rFonts w:ascii="Times New Roman" w:hAnsi="Times New Roman"/>
          <w:sz w:val="28"/>
          <w:szCs w:val="28"/>
          <w:lang w:eastAsia="ru-RU"/>
        </w:rPr>
        <w:t xml:space="preserve">в периодическое печатное издание «Бюллетень органов местного самоуправления Светловского сельсовета Краснозерского района Новосибирской области» </w:t>
      </w:r>
      <w:r w:rsidRPr="000A2E67">
        <w:rPr>
          <w:rFonts w:ascii="Times New Roman" w:hAnsi="Times New Roman"/>
          <w:sz w:val="28"/>
          <w:szCs w:val="28"/>
          <w:lang w:eastAsia="ru-RU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0702E6" w:rsidRPr="000A2E67" w:rsidRDefault="000702E6" w:rsidP="00406F0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4. Опубликовать настоящее решение в </w:t>
      </w:r>
      <w:r>
        <w:rPr>
          <w:rFonts w:ascii="Times New Roman" w:hAnsi="Times New Roman"/>
          <w:sz w:val="28"/>
          <w:szCs w:val="28"/>
          <w:lang w:eastAsia="ru-RU"/>
        </w:rPr>
        <w:t>периодическом печатном издании «Бюллетень органов местного самоуправления Светловского сельсовета Краснозерского района Новосибирской области»</w:t>
      </w:r>
      <w:r w:rsidRPr="000A2E67">
        <w:rPr>
          <w:rFonts w:ascii="Times New Roman" w:hAnsi="Times New Roman"/>
          <w:sz w:val="28"/>
          <w:szCs w:val="28"/>
          <w:lang w:eastAsia="ru-RU"/>
        </w:rPr>
        <w:t>.</w:t>
      </w:r>
    </w:p>
    <w:p w:rsidR="000702E6" w:rsidRPr="00642F59" w:rsidRDefault="000702E6" w:rsidP="00406F0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>5. </w:t>
      </w:r>
      <w:r w:rsidRPr="00642F59">
        <w:rPr>
          <w:rFonts w:ascii="Times New Roman" w:hAnsi="Times New Roman"/>
          <w:sz w:val="28"/>
          <w:szCs w:val="28"/>
          <w:lang w:eastAsia="ru-RU"/>
        </w:rPr>
        <w:t xml:space="preserve">Контроль за выполнением настоящего решения возложить на секретаря окружной избирательной комиссии многомандатного избирательного округа </w:t>
      </w:r>
      <w:r>
        <w:rPr>
          <w:rFonts w:ascii="Times New Roman" w:hAnsi="Times New Roman"/>
          <w:sz w:val="28"/>
          <w:szCs w:val="28"/>
          <w:lang w:eastAsia="ru-RU"/>
        </w:rPr>
        <w:t xml:space="preserve"> О.В.Тимошенко</w:t>
      </w:r>
    </w:p>
    <w:p w:rsidR="000702E6" w:rsidRDefault="000702E6" w:rsidP="00406F06">
      <w:pPr>
        <w:spacing w:after="0" w:line="240" w:lineRule="auto"/>
        <w:jc w:val="both"/>
        <w:rPr>
          <w:rFonts w:ascii="Times New Roman" w:hAnsi="Times New Roman"/>
          <w:i/>
          <w:sz w:val="20"/>
          <w:szCs w:val="20"/>
          <w:lang w:eastAsia="ru-RU"/>
        </w:rPr>
      </w:pPr>
    </w:p>
    <w:p w:rsidR="000702E6" w:rsidRPr="00642F59" w:rsidRDefault="000702E6" w:rsidP="00406F0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Pr="00642F59" w:rsidRDefault="000702E6" w:rsidP="00406F06">
      <w:pPr>
        <w:tabs>
          <w:tab w:val="left" w:pos="7188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42F59">
        <w:rPr>
          <w:rFonts w:ascii="Times New Roman" w:hAnsi="Times New Roman"/>
          <w:sz w:val="28"/>
          <w:szCs w:val="28"/>
          <w:lang w:eastAsia="ru-RU"/>
        </w:rPr>
        <w:t xml:space="preserve">Председатель </w:t>
      </w:r>
      <w:r>
        <w:rPr>
          <w:rFonts w:ascii="Times New Roman" w:hAnsi="Times New Roman"/>
          <w:sz w:val="28"/>
          <w:szCs w:val="28"/>
          <w:lang w:eastAsia="ru-RU"/>
        </w:rPr>
        <w:tab/>
        <w:t xml:space="preserve">     Г.И.Парпура</w:t>
      </w:r>
    </w:p>
    <w:p w:rsidR="000702E6" w:rsidRPr="00642F59" w:rsidRDefault="000702E6" w:rsidP="00406F0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Pr="00642F59" w:rsidRDefault="000702E6" w:rsidP="00406F0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Pr="00642F59" w:rsidRDefault="000702E6" w:rsidP="00406F06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42F59">
        <w:rPr>
          <w:rFonts w:ascii="Times New Roman" w:hAnsi="Times New Roman"/>
          <w:sz w:val="28"/>
          <w:szCs w:val="28"/>
          <w:lang w:eastAsia="ru-RU"/>
        </w:rPr>
        <w:t xml:space="preserve">Секретарь комиссии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О.В.Тимошенко</w:t>
      </w: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Pr="00642F59" w:rsidRDefault="000702E6" w:rsidP="00406F0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2F59">
        <w:rPr>
          <w:rFonts w:ascii="Times New Roman" w:hAnsi="Times New Roman"/>
          <w:b/>
          <w:sz w:val="28"/>
          <w:szCs w:val="28"/>
        </w:rPr>
        <w:t>ОКРУЖНАЯ ИЗБИРАТЕЛЬНАЯ КОМИССИЯ</w:t>
      </w:r>
    </w:p>
    <w:p w:rsidR="000702E6" w:rsidRPr="00642F59" w:rsidRDefault="000702E6" w:rsidP="00406F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 w:rsidRPr="00642F59">
        <w:rPr>
          <w:rFonts w:ascii="Times New Roman" w:hAnsi="Times New Roman"/>
          <w:b/>
          <w:sz w:val="28"/>
          <w:szCs w:val="28"/>
        </w:rPr>
        <w:t xml:space="preserve">МНОГОМАНДАТНОГО ИЗБИРАТЕЛЬНОГО ОКРУГА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642F59">
        <w:rPr>
          <w:rFonts w:ascii="Times New Roman" w:hAnsi="Times New Roman"/>
          <w:b/>
          <w:sz w:val="28"/>
          <w:szCs w:val="28"/>
        </w:rPr>
        <w:t xml:space="preserve"> ПО ВЫБОРАМ ДЕПУТАТОВ  </w:t>
      </w:r>
      <w:r w:rsidRPr="00642F5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СОВЕТА  ДЕПУТАТОВ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СВЕТЛОВСКОГО СЕЛЬСОВЕТА </w:t>
      </w:r>
      <w:r w:rsidRPr="00642F59">
        <w:rPr>
          <w:rFonts w:ascii="Times New Roman" w:hAnsi="Times New Roman"/>
          <w:b/>
          <w:bCs/>
          <w:sz w:val="28"/>
          <w:szCs w:val="28"/>
          <w:lang w:eastAsia="ru-RU"/>
        </w:rPr>
        <w:t>КРАСНОЗЕРСКОГО РАЙОНА НОВОСИБИРСКОЙ ОБЛАСТИ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ШЕСТОГО</w:t>
      </w:r>
      <w:r w:rsidRPr="00642F5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СОЗЫВА</w:t>
      </w:r>
    </w:p>
    <w:p w:rsidR="000702E6" w:rsidRPr="00642F59" w:rsidRDefault="000702E6" w:rsidP="00406F06">
      <w:pPr>
        <w:widowControl w:val="0"/>
        <w:shd w:val="clear" w:color="auto" w:fill="FFFFFF"/>
        <w:suppressAutoHyphens/>
        <w:spacing w:after="0" w:line="240" w:lineRule="auto"/>
        <w:rPr>
          <w:rFonts w:ascii="Times New Roman" w:hAnsi="Times New Roman"/>
          <w:b/>
          <w:bCs/>
          <w:color w:val="000000"/>
          <w:spacing w:val="-2"/>
          <w:sz w:val="28"/>
          <w:szCs w:val="28"/>
          <w:lang w:eastAsia="ru-RU"/>
        </w:rPr>
      </w:pPr>
    </w:p>
    <w:p w:rsidR="000702E6" w:rsidRPr="00642F59" w:rsidRDefault="000702E6" w:rsidP="00406F06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  <w:lang w:eastAsia="ru-RU"/>
        </w:rPr>
      </w:pPr>
      <w:r w:rsidRPr="00642F59">
        <w:rPr>
          <w:rFonts w:ascii="Times New Roman" w:hAnsi="Times New Roman"/>
          <w:b/>
          <w:bCs/>
          <w:color w:val="000000"/>
          <w:spacing w:val="-2"/>
          <w:sz w:val="28"/>
          <w:szCs w:val="28"/>
          <w:lang w:eastAsia="ru-RU"/>
        </w:rPr>
        <w:t>РЕШЕНИЕ</w:t>
      </w:r>
    </w:p>
    <w:tbl>
      <w:tblPr>
        <w:tblW w:w="9360" w:type="dxa"/>
        <w:tblInd w:w="70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3971"/>
        <w:gridCol w:w="2836"/>
        <w:gridCol w:w="2553"/>
      </w:tblGrid>
      <w:tr w:rsidR="000702E6" w:rsidRPr="006B7933" w:rsidTr="00D54242">
        <w:trPr>
          <w:cantSplit/>
          <w:trHeight w:val="210"/>
        </w:trPr>
        <w:tc>
          <w:tcPr>
            <w:tcW w:w="3969" w:type="dxa"/>
          </w:tcPr>
          <w:p w:rsidR="000702E6" w:rsidRPr="00642F59" w:rsidRDefault="000702E6" w:rsidP="00D54242">
            <w:pPr>
              <w:keepNext/>
              <w:keepLines/>
              <w:spacing w:after="0" w:line="240" w:lineRule="auto"/>
              <w:ind w:left="-72"/>
              <w:outlineLvl w:val="1"/>
              <w:rPr>
                <w:rFonts w:ascii="Times New Roman" w:hAnsi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   21 июля</w:t>
            </w:r>
            <w:r w:rsidRPr="00642F59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2020 года</w:t>
            </w:r>
          </w:p>
        </w:tc>
        <w:tc>
          <w:tcPr>
            <w:tcW w:w="2835" w:type="dxa"/>
          </w:tcPr>
          <w:p w:rsidR="000702E6" w:rsidRPr="00642F59" w:rsidRDefault="000702E6" w:rsidP="00D5424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02E6" w:rsidRPr="00642F59" w:rsidRDefault="000702E6" w:rsidP="00D54242">
            <w:pPr>
              <w:spacing w:after="0" w:line="240" w:lineRule="auto"/>
              <w:ind w:right="355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42F59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     №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1\22</w:t>
            </w:r>
          </w:p>
        </w:tc>
      </w:tr>
    </w:tbl>
    <w:p w:rsidR="000702E6" w:rsidRPr="00642F59" w:rsidRDefault="000702E6" w:rsidP="00406F06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с.Светлое </w:t>
      </w:r>
    </w:p>
    <w:p w:rsidR="000702E6" w:rsidRPr="000A2E67" w:rsidRDefault="000702E6" w:rsidP="00406F0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2E6" w:rsidRPr="000A2E67" w:rsidRDefault="000702E6" w:rsidP="00406F0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A2E67">
        <w:rPr>
          <w:rFonts w:ascii="Times New Roman" w:hAnsi="Times New Roman"/>
          <w:b/>
          <w:sz w:val="28"/>
          <w:szCs w:val="28"/>
        </w:rPr>
        <w:t xml:space="preserve">О регистрации кандидата в депутаты </w:t>
      </w:r>
    </w:p>
    <w:p w:rsidR="000702E6" w:rsidRPr="000A2E67" w:rsidRDefault="000702E6" w:rsidP="00406F0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2F59">
        <w:rPr>
          <w:rFonts w:ascii="Times New Roman" w:hAnsi="Times New Roman"/>
          <w:b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b/>
          <w:sz w:val="28"/>
          <w:szCs w:val="28"/>
        </w:rPr>
        <w:t xml:space="preserve">Светловского  сельсовета </w:t>
      </w:r>
      <w:r w:rsidRPr="00642F59">
        <w:rPr>
          <w:rFonts w:ascii="Times New Roman" w:hAnsi="Times New Roman"/>
          <w:b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b/>
          <w:sz w:val="28"/>
          <w:szCs w:val="28"/>
        </w:rPr>
        <w:t>шестого</w:t>
      </w:r>
      <w:r w:rsidRPr="00642F59">
        <w:rPr>
          <w:rFonts w:ascii="Times New Roman" w:hAnsi="Times New Roman"/>
          <w:b/>
          <w:sz w:val="28"/>
          <w:szCs w:val="28"/>
        </w:rPr>
        <w:t xml:space="preserve"> созыва</w:t>
      </w:r>
      <w:r>
        <w:rPr>
          <w:rFonts w:ascii="Times New Roman" w:hAnsi="Times New Roman"/>
          <w:b/>
          <w:sz w:val="28"/>
          <w:szCs w:val="28"/>
        </w:rPr>
        <w:t xml:space="preserve">,  </w:t>
      </w:r>
      <w:r w:rsidRPr="00642F59">
        <w:rPr>
          <w:rFonts w:ascii="Times New Roman" w:hAnsi="Times New Roman"/>
          <w:b/>
          <w:sz w:val="28"/>
          <w:szCs w:val="28"/>
        </w:rPr>
        <w:t>выдвинутого избирательным объединением по многоман</w:t>
      </w:r>
      <w:r>
        <w:rPr>
          <w:rFonts w:ascii="Times New Roman" w:hAnsi="Times New Roman"/>
          <w:b/>
          <w:sz w:val="28"/>
          <w:szCs w:val="28"/>
        </w:rPr>
        <w:t xml:space="preserve">датному избирательному округу   Першина Олега Михайловича </w:t>
      </w:r>
    </w:p>
    <w:p w:rsidR="000702E6" w:rsidRPr="000A2E67" w:rsidRDefault="000702E6" w:rsidP="00406F0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2E6" w:rsidRPr="005F1AC5" w:rsidRDefault="000702E6" w:rsidP="00406F06">
      <w:pPr>
        <w:spacing w:after="0" w:line="240" w:lineRule="auto"/>
        <w:ind w:firstLine="709"/>
        <w:jc w:val="both"/>
        <w:rPr>
          <w:rFonts w:ascii="Times New Roman" w:hAnsi="Times New Roman"/>
          <w:i/>
          <w:sz w:val="20"/>
          <w:szCs w:val="20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Проверив соответствие порядка выдвижения </w:t>
      </w:r>
      <w:r>
        <w:rPr>
          <w:rFonts w:ascii="Times New Roman" w:hAnsi="Times New Roman"/>
          <w:sz w:val="28"/>
          <w:szCs w:val="28"/>
          <w:lang w:eastAsia="ru-RU"/>
        </w:rPr>
        <w:t xml:space="preserve">избирательным объединением Региональное отделение Политической Партии «Российская партия пенсионеров за социальную справедливость» в Новосибирской области 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кандидата в депутаты </w:t>
      </w:r>
      <w:r w:rsidRPr="000A2E67">
        <w:rPr>
          <w:rFonts w:ascii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 сельсовета </w:t>
      </w:r>
      <w:r w:rsidRPr="000A2E67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шестого </w:t>
      </w:r>
      <w:r w:rsidRPr="000A2E67">
        <w:rPr>
          <w:rFonts w:ascii="Times New Roman" w:hAnsi="Times New Roman"/>
          <w:sz w:val="28"/>
          <w:szCs w:val="28"/>
        </w:rPr>
        <w:t>созыва</w:t>
      </w:r>
      <w:r>
        <w:rPr>
          <w:rFonts w:ascii="Times New Roman" w:hAnsi="Times New Roman"/>
          <w:sz w:val="28"/>
          <w:szCs w:val="28"/>
        </w:rPr>
        <w:t xml:space="preserve">  Першина Олега Михайловича  </w:t>
      </w:r>
      <w:r w:rsidRPr="000A2E67">
        <w:rPr>
          <w:rFonts w:ascii="Times New Roman" w:hAnsi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окружная избирательная комиссия многоман</w:t>
      </w:r>
      <w:r>
        <w:rPr>
          <w:rFonts w:ascii="Times New Roman" w:hAnsi="Times New Roman"/>
          <w:sz w:val="28"/>
          <w:szCs w:val="28"/>
          <w:lang w:eastAsia="ru-RU"/>
        </w:rPr>
        <w:t xml:space="preserve">датного избирательного округа 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установила следующее.</w:t>
      </w:r>
    </w:p>
    <w:p w:rsidR="000702E6" w:rsidRPr="00304766" w:rsidRDefault="000702E6" w:rsidP="00406F06">
      <w:pPr>
        <w:spacing w:after="0" w:line="240" w:lineRule="auto"/>
        <w:ind w:firstLine="709"/>
        <w:jc w:val="both"/>
        <w:rPr>
          <w:rFonts w:ascii="Times New Roman" w:hAnsi="Times New Roman"/>
          <w:bCs/>
          <w:i/>
          <w:sz w:val="20"/>
          <w:szCs w:val="20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Порядок выдвижения кандидата в депутаты </w:t>
      </w:r>
      <w:r w:rsidRPr="000A2E67">
        <w:rPr>
          <w:rFonts w:ascii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 сельсовета </w:t>
      </w:r>
      <w:r w:rsidRPr="000A2E67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шестого </w:t>
      </w:r>
      <w:r w:rsidRPr="000A2E67">
        <w:rPr>
          <w:rFonts w:ascii="Times New Roman" w:hAnsi="Times New Roman"/>
          <w:sz w:val="28"/>
          <w:szCs w:val="28"/>
        </w:rPr>
        <w:t>созыва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Першина Олега Михайловича, </w:t>
      </w:r>
      <w:r>
        <w:rPr>
          <w:rFonts w:ascii="Times New Roman" w:hAnsi="Times New Roman"/>
          <w:bCs/>
          <w:i/>
          <w:sz w:val="20"/>
          <w:szCs w:val="20"/>
          <w:lang w:eastAsia="ru-RU"/>
        </w:rPr>
        <w:t xml:space="preserve"> </w:t>
      </w:r>
      <w:r w:rsidRPr="000A2E67">
        <w:rPr>
          <w:rFonts w:ascii="Times New Roman" w:hAnsi="Times New Roman"/>
          <w:sz w:val="28"/>
          <w:szCs w:val="28"/>
          <w:lang w:eastAsia="ru-RU"/>
        </w:rPr>
        <w:t>порядок сбора подписей и оформления подписных листов, документы, представленные для регистрации, соответствуют требованиям статей 40, 41 Закона Новосибирской области «О выборах депутатов представительных органов муниципальных образований в Новосибирской области».</w:t>
      </w:r>
    </w:p>
    <w:p w:rsidR="000702E6" w:rsidRPr="000A2E67" w:rsidRDefault="000702E6" w:rsidP="00406F0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Кандидатом в депутаты </w:t>
      </w:r>
      <w:r w:rsidRPr="000A2E67">
        <w:rPr>
          <w:rFonts w:ascii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 сельсовета </w:t>
      </w:r>
      <w:r w:rsidRPr="000A2E67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sz w:val="28"/>
          <w:szCs w:val="28"/>
        </w:rPr>
        <w:t>шестого</w:t>
      </w:r>
      <w:r w:rsidRPr="000A2E67">
        <w:rPr>
          <w:rFonts w:ascii="Times New Roman" w:hAnsi="Times New Roman"/>
          <w:sz w:val="28"/>
          <w:szCs w:val="28"/>
        </w:rPr>
        <w:t xml:space="preserve"> созыва</w:t>
      </w:r>
      <w:r>
        <w:rPr>
          <w:rFonts w:ascii="Times New Roman" w:hAnsi="Times New Roman"/>
          <w:sz w:val="28"/>
          <w:szCs w:val="28"/>
        </w:rPr>
        <w:t xml:space="preserve"> Першиным Олегом Михайловичем    </w:t>
      </w:r>
      <w:r w:rsidRPr="000A2E67">
        <w:rPr>
          <w:rFonts w:ascii="Times New Roman" w:hAnsi="Times New Roman"/>
          <w:sz w:val="28"/>
          <w:szCs w:val="28"/>
        </w:rPr>
        <w:t xml:space="preserve">было представлено </w:t>
      </w:r>
      <w:r>
        <w:rPr>
          <w:rFonts w:ascii="Times New Roman" w:hAnsi="Times New Roman"/>
          <w:sz w:val="28"/>
          <w:szCs w:val="28"/>
        </w:rPr>
        <w:t xml:space="preserve">14 </w:t>
      </w:r>
      <w:r w:rsidRPr="000A2E67">
        <w:rPr>
          <w:rFonts w:ascii="Times New Roman" w:hAnsi="Times New Roman"/>
          <w:sz w:val="28"/>
          <w:szCs w:val="28"/>
        </w:rPr>
        <w:t>подписей избирателей.</w:t>
      </w:r>
    </w:p>
    <w:p w:rsidR="000702E6" w:rsidRPr="000A2E67" w:rsidRDefault="000702E6" w:rsidP="00406F0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</w:rPr>
        <w:t>В соответствии со статьей 41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Закона Новосибирской области «О выборах депутатов представительных органов муниципальных образований в Новосибирской обла</w:t>
      </w:r>
      <w:r>
        <w:rPr>
          <w:rFonts w:ascii="Times New Roman" w:hAnsi="Times New Roman"/>
          <w:sz w:val="28"/>
          <w:szCs w:val="28"/>
          <w:lang w:eastAsia="ru-RU"/>
        </w:rPr>
        <w:t>сти», было проверено 14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подписей, недействительными и (или) недост</w:t>
      </w:r>
      <w:r>
        <w:rPr>
          <w:rFonts w:ascii="Times New Roman" w:hAnsi="Times New Roman"/>
          <w:sz w:val="28"/>
          <w:szCs w:val="28"/>
          <w:lang w:eastAsia="ru-RU"/>
        </w:rPr>
        <w:t>оверными были признаны – нет.</w:t>
      </w:r>
    </w:p>
    <w:p w:rsidR="000702E6" w:rsidRPr="000A2E67" w:rsidRDefault="000702E6" w:rsidP="00406F0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>В соответствии со статьей 42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многоманда</w:t>
      </w:r>
      <w:r>
        <w:rPr>
          <w:rFonts w:ascii="Times New Roman" w:hAnsi="Times New Roman"/>
          <w:sz w:val="28"/>
          <w:szCs w:val="28"/>
          <w:lang w:eastAsia="ru-RU"/>
        </w:rPr>
        <w:t xml:space="preserve">тного избирательного округа  </w:t>
      </w:r>
    </w:p>
    <w:p w:rsidR="000702E6" w:rsidRPr="000A2E67" w:rsidRDefault="000702E6" w:rsidP="00406F06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0A2E67">
        <w:rPr>
          <w:rFonts w:ascii="Times New Roman" w:hAnsi="Times New Roman"/>
          <w:b/>
          <w:sz w:val="28"/>
          <w:szCs w:val="28"/>
          <w:lang w:eastAsia="ru-RU"/>
        </w:rPr>
        <w:t>РЕШИЛА:</w:t>
      </w:r>
    </w:p>
    <w:p w:rsidR="000702E6" w:rsidRPr="000A2E67" w:rsidRDefault="000702E6" w:rsidP="00406F0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1. Зарегистрировать кандидата в депутаты </w:t>
      </w:r>
      <w:r w:rsidRPr="000A2E67">
        <w:rPr>
          <w:rFonts w:ascii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 сельсовета </w:t>
      </w:r>
      <w:r w:rsidRPr="000A2E67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sz w:val="28"/>
          <w:szCs w:val="28"/>
        </w:rPr>
        <w:t>шестого</w:t>
      </w:r>
      <w:r w:rsidRPr="000A2E67">
        <w:rPr>
          <w:rFonts w:ascii="Times New Roman" w:hAnsi="Times New Roman"/>
          <w:sz w:val="28"/>
          <w:szCs w:val="28"/>
        </w:rPr>
        <w:t xml:space="preserve"> созыва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2E67">
        <w:rPr>
          <w:rFonts w:ascii="Times New Roman" w:hAnsi="Times New Roman"/>
          <w:sz w:val="28"/>
          <w:szCs w:val="28"/>
          <w:lang w:eastAsia="ru-RU"/>
        </w:rPr>
        <w:t>по многомандатн</w:t>
      </w:r>
      <w:r>
        <w:rPr>
          <w:rFonts w:ascii="Times New Roman" w:hAnsi="Times New Roman"/>
          <w:sz w:val="28"/>
          <w:szCs w:val="28"/>
          <w:lang w:eastAsia="ru-RU"/>
        </w:rPr>
        <w:t>ому избирательному округу  Першина Олега Михайловича, 22.06.1970 г.р., место жительства Новосибирская область,  Краснозерский район,  с.Светлое, Привокзальная, дом 30, квартира 1, место работы: ГАУ Краснозерский лесхоз</w:t>
      </w:r>
      <w:r w:rsidRPr="00DB05B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лесник,</w:t>
      </w:r>
      <w:r>
        <w:rPr>
          <w:rFonts w:ascii="Times New Roman" w:hAnsi="Times New Roman"/>
          <w:sz w:val="28"/>
          <w:szCs w:val="28"/>
          <w:lang w:eastAsia="ru-RU"/>
        </w:rPr>
        <w:t xml:space="preserve"> выдвинутого </w:t>
      </w:r>
      <w:r w:rsidRPr="005F1AC5">
        <w:rPr>
          <w:rFonts w:ascii="Times New Roman" w:hAnsi="Times New Roman"/>
          <w:sz w:val="28"/>
          <w:szCs w:val="28"/>
          <w:lang w:eastAsia="ru-RU"/>
        </w:rPr>
        <w:t>избирательным объединением</w:t>
      </w:r>
      <w:r w:rsidRPr="000A2E6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Региональное отделение Политической Партии «Российская партия пенсионеров за социальную справедливость» в Новосибирской области</w:t>
      </w:r>
      <w:r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/>
          <w:sz w:val="28"/>
          <w:szCs w:val="28"/>
          <w:lang w:eastAsia="ru-RU"/>
        </w:rPr>
        <w:t>21.07.2020г., 16-50</w:t>
      </w:r>
      <w:r w:rsidRPr="000A2E67">
        <w:rPr>
          <w:rFonts w:ascii="Times New Roman" w:hAnsi="Times New Roman"/>
          <w:sz w:val="28"/>
          <w:szCs w:val="28"/>
          <w:lang w:eastAsia="ru-RU"/>
        </w:rPr>
        <w:t>.</w:t>
      </w:r>
    </w:p>
    <w:p w:rsidR="000702E6" w:rsidRPr="005F1AC5" w:rsidRDefault="000702E6" w:rsidP="00406F0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2. Выдать </w:t>
      </w:r>
      <w:r>
        <w:rPr>
          <w:rFonts w:ascii="Times New Roman" w:hAnsi="Times New Roman"/>
          <w:sz w:val="28"/>
          <w:szCs w:val="28"/>
          <w:lang w:eastAsia="ru-RU"/>
        </w:rPr>
        <w:t>Першину Олегу Михайловичу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удостоверение о регистрации кандидата установленного образца.</w:t>
      </w:r>
    </w:p>
    <w:p w:rsidR="000702E6" w:rsidRPr="000A2E67" w:rsidRDefault="000702E6" w:rsidP="00406F0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3. Передать </w:t>
      </w:r>
      <w:r>
        <w:rPr>
          <w:rFonts w:ascii="Times New Roman" w:hAnsi="Times New Roman"/>
          <w:sz w:val="28"/>
          <w:szCs w:val="28"/>
          <w:lang w:eastAsia="ru-RU"/>
        </w:rPr>
        <w:t xml:space="preserve">в периодическое печатное издание «Бюллетень органов местного самоуправления Светловского сельсовета Краснозерского района Новосибирской области» </w:t>
      </w:r>
      <w:r w:rsidRPr="000A2E67">
        <w:rPr>
          <w:rFonts w:ascii="Times New Roman" w:hAnsi="Times New Roman"/>
          <w:sz w:val="28"/>
          <w:szCs w:val="28"/>
          <w:lang w:eastAsia="ru-RU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0702E6" w:rsidRPr="000A2E67" w:rsidRDefault="000702E6" w:rsidP="00406F0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4. Опубликовать настоящее решение в </w:t>
      </w:r>
      <w:r>
        <w:rPr>
          <w:rFonts w:ascii="Times New Roman" w:hAnsi="Times New Roman"/>
          <w:sz w:val="28"/>
          <w:szCs w:val="28"/>
          <w:lang w:eastAsia="ru-RU"/>
        </w:rPr>
        <w:t>периодическом печатном издании «Бюллетень органов местного самоуправления Светловского сельсовета Краснозерского района Новосибирской области»</w:t>
      </w:r>
      <w:r w:rsidRPr="000A2E67">
        <w:rPr>
          <w:rFonts w:ascii="Times New Roman" w:hAnsi="Times New Roman"/>
          <w:sz w:val="28"/>
          <w:szCs w:val="28"/>
          <w:lang w:eastAsia="ru-RU"/>
        </w:rPr>
        <w:t>.</w:t>
      </w:r>
    </w:p>
    <w:p w:rsidR="000702E6" w:rsidRPr="00642F59" w:rsidRDefault="000702E6" w:rsidP="00406F0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>5. </w:t>
      </w:r>
      <w:r w:rsidRPr="00642F59">
        <w:rPr>
          <w:rFonts w:ascii="Times New Roman" w:hAnsi="Times New Roman"/>
          <w:sz w:val="28"/>
          <w:szCs w:val="28"/>
          <w:lang w:eastAsia="ru-RU"/>
        </w:rPr>
        <w:t xml:space="preserve">Контроль за выполнением настоящего решения возложить на секретаря окружной избирательной комиссии многомандатного избирательного округа </w:t>
      </w:r>
      <w:r>
        <w:rPr>
          <w:rFonts w:ascii="Times New Roman" w:hAnsi="Times New Roman"/>
          <w:sz w:val="28"/>
          <w:szCs w:val="28"/>
          <w:lang w:eastAsia="ru-RU"/>
        </w:rPr>
        <w:t xml:space="preserve"> О.В.Тимошенко</w:t>
      </w:r>
    </w:p>
    <w:p w:rsidR="000702E6" w:rsidRDefault="000702E6" w:rsidP="00406F06">
      <w:pPr>
        <w:spacing w:after="0" w:line="240" w:lineRule="auto"/>
        <w:jc w:val="both"/>
        <w:rPr>
          <w:rFonts w:ascii="Times New Roman" w:hAnsi="Times New Roman"/>
          <w:i/>
          <w:sz w:val="20"/>
          <w:szCs w:val="20"/>
          <w:lang w:eastAsia="ru-RU"/>
        </w:rPr>
      </w:pPr>
    </w:p>
    <w:p w:rsidR="000702E6" w:rsidRPr="00642F59" w:rsidRDefault="000702E6" w:rsidP="00406F0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Pr="00642F59" w:rsidRDefault="000702E6" w:rsidP="00406F06">
      <w:pPr>
        <w:tabs>
          <w:tab w:val="left" w:pos="7188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42F59">
        <w:rPr>
          <w:rFonts w:ascii="Times New Roman" w:hAnsi="Times New Roman"/>
          <w:sz w:val="28"/>
          <w:szCs w:val="28"/>
          <w:lang w:eastAsia="ru-RU"/>
        </w:rPr>
        <w:t xml:space="preserve">Председатель </w:t>
      </w:r>
      <w:r>
        <w:rPr>
          <w:rFonts w:ascii="Times New Roman" w:hAnsi="Times New Roman"/>
          <w:sz w:val="28"/>
          <w:szCs w:val="28"/>
          <w:lang w:eastAsia="ru-RU"/>
        </w:rPr>
        <w:tab/>
        <w:t xml:space="preserve">     Г.И.Парпура</w:t>
      </w:r>
    </w:p>
    <w:p w:rsidR="000702E6" w:rsidRPr="00642F59" w:rsidRDefault="000702E6" w:rsidP="00406F0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Pr="00642F59" w:rsidRDefault="000702E6" w:rsidP="00406F0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Pr="00642F59" w:rsidRDefault="000702E6" w:rsidP="00406F06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42F59">
        <w:rPr>
          <w:rFonts w:ascii="Times New Roman" w:hAnsi="Times New Roman"/>
          <w:sz w:val="28"/>
          <w:szCs w:val="28"/>
          <w:lang w:eastAsia="ru-RU"/>
        </w:rPr>
        <w:t xml:space="preserve">Секретарь комиссии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О.В.Тимошенко</w:t>
      </w:r>
    </w:p>
    <w:p w:rsidR="000702E6" w:rsidRPr="00642F59" w:rsidRDefault="000702E6" w:rsidP="000A2E67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Default="000702E6" w:rsidP="000A2E67">
      <w:pPr>
        <w:spacing w:after="0" w:line="240" w:lineRule="auto"/>
        <w:ind w:firstLine="708"/>
        <w:jc w:val="both"/>
      </w:pPr>
      <w:bookmarkStart w:id="0" w:name="_GoBack"/>
      <w:bookmarkEnd w:id="0"/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Default="000702E6" w:rsidP="000A2E67">
      <w:pPr>
        <w:spacing w:after="0" w:line="240" w:lineRule="auto"/>
        <w:ind w:firstLine="708"/>
        <w:jc w:val="both"/>
      </w:pPr>
    </w:p>
    <w:p w:rsidR="000702E6" w:rsidRPr="00642F59" w:rsidRDefault="000702E6" w:rsidP="004F294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2F59">
        <w:rPr>
          <w:rFonts w:ascii="Times New Roman" w:hAnsi="Times New Roman"/>
          <w:b/>
          <w:sz w:val="28"/>
          <w:szCs w:val="28"/>
        </w:rPr>
        <w:t>ОКРУЖНАЯ ИЗБИРАТЕЛЬНАЯ КОМИССИЯ</w:t>
      </w:r>
    </w:p>
    <w:p w:rsidR="000702E6" w:rsidRPr="00642F59" w:rsidRDefault="000702E6" w:rsidP="004F29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 w:rsidRPr="00642F59">
        <w:rPr>
          <w:rFonts w:ascii="Times New Roman" w:hAnsi="Times New Roman"/>
          <w:b/>
          <w:sz w:val="28"/>
          <w:szCs w:val="28"/>
        </w:rPr>
        <w:t xml:space="preserve">МНОГОМАНДАТНОГО ИЗБИРАТЕЛЬНОГО ОКРУГА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642F59">
        <w:rPr>
          <w:rFonts w:ascii="Times New Roman" w:hAnsi="Times New Roman"/>
          <w:b/>
          <w:sz w:val="28"/>
          <w:szCs w:val="28"/>
        </w:rPr>
        <w:t xml:space="preserve"> ПО ВЫБОРАМ ДЕПУТАТОВ  </w:t>
      </w:r>
      <w:r w:rsidRPr="00642F5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СОВЕТА  ДЕПУТАТОВ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СВЕТЛОВСКОГО СЕЛЬСОВЕТА </w:t>
      </w:r>
      <w:r w:rsidRPr="00642F59">
        <w:rPr>
          <w:rFonts w:ascii="Times New Roman" w:hAnsi="Times New Roman"/>
          <w:b/>
          <w:bCs/>
          <w:sz w:val="28"/>
          <w:szCs w:val="28"/>
          <w:lang w:eastAsia="ru-RU"/>
        </w:rPr>
        <w:t>КРАСНОЗЕРСКОГО РАЙОНА НОВОСИБИРСКОЙ ОБЛАСТИ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ШЕСТОГО</w:t>
      </w:r>
      <w:r w:rsidRPr="00642F59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СОЗЫВА</w:t>
      </w:r>
    </w:p>
    <w:p w:rsidR="000702E6" w:rsidRPr="00642F59" w:rsidRDefault="000702E6" w:rsidP="004F294E">
      <w:pPr>
        <w:widowControl w:val="0"/>
        <w:shd w:val="clear" w:color="auto" w:fill="FFFFFF"/>
        <w:suppressAutoHyphens/>
        <w:spacing w:after="0" w:line="240" w:lineRule="auto"/>
        <w:rPr>
          <w:rFonts w:ascii="Times New Roman" w:hAnsi="Times New Roman"/>
          <w:b/>
          <w:bCs/>
          <w:color w:val="000000"/>
          <w:spacing w:val="-2"/>
          <w:sz w:val="28"/>
          <w:szCs w:val="28"/>
          <w:lang w:eastAsia="ru-RU"/>
        </w:rPr>
      </w:pPr>
    </w:p>
    <w:p w:rsidR="000702E6" w:rsidRPr="00642F59" w:rsidRDefault="000702E6" w:rsidP="004F294E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  <w:lang w:eastAsia="ru-RU"/>
        </w:rPr>
      </w:pPr>
      <w:r w:rsidRPr="00642F59">
        <w:rPr>
          <w:rFonts w:ascii="Times New Roman" w:hAnsi="Times New Roman"/>
          <w:b/>
          <w:bCs/>
          <w:color w:val="000000"/>
          <w:spacing w:val="-2"/>
          <w:sz w:val="28"/>
          <w:szCs w:val="28"/>
          <w:lang w:eastAsia="ru-RU"/>
        </w:rPr>
        <w:t>РЕШЕНИЕ</w:t>
      </w:r>
    </w:p>
    <w:tbl>
      <w:tblPr>
        <w:tblW w:w="9360" w:type="dxa"/>
        <w:tblInd w:w="70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3971"/>
        <w:gridCol w:w="2836"/>
        <w:gridCol w:w="2553"/>
      </w:tblGrid>
      <w:tr w:rsidR="000702E6" w:rsidRPr="006B7933" w:rsidTr="00D54242">
        <w:trPr>
          <w:cantSplit/>
          <w:trHeight w:val="210"/>
        </w:trPr>
        <w:tc>
          <w:tcPr>
            <w:tcW w:w="3969" w:type="dxa"/>
          </w:tcPr>
          <w:p w:rsidR="000702E6" w:rsidRPr="00642F59" w:rsidRDefault="000702E6" w:rsidP="00D54242">
            <w:pPr>
              <w:keepNext/>
              <w:keepLines/>
              <w:spacing w:after="0" w:line="240" w:lineRule="auto"/>
              <w:ind w:left="-72"/>
              <w:outlineLvl w:val="1"/>
              <w:rPr>
                <w:rFonts w:ascii="Times New Roman" w:hAnsi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  21 июля</w:t>
            </w:r>
            <w:r w:rsidRPr="00642F59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2020 года</w:t>
            </w:r>
          </w:p>
        </w:tc>
        <w:tc>
          <w:tcPr>
            <w:tcW w:w="2835" w:type="dxa"/>
          </w:tcPr>
          <w:p w:rsidR="000702E6" w:rsidRPr="00642F59" w:rsidRDefault="000702E6" w:rsidP="00D5424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02E6" w:rsidRPr="00642F59" w:rsidRDefault="000702E6" w:rsidP="00D54242">
            <w:pPr>
              <w:spacing w:after="0" w:line="240" w:lineRule="auto"/>
              <w:ind w:right="355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42F59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     №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1\23</w:t>
            </w:r>
          </w:p>
        </w:tc>
      </w:tr>
    </w:tbl>
    <w:p w:rsidR="000702E6" w:rsidRPr="00642F59" w:rsidRDefault="000702E6" w:rsidP="004F294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с.Светлое </w:t>
      </w:r>
    </w:p>
    <w:p w:rsidR="000702E6" w:rsidRPr="000A2E67" w:rsidRDefault="000702E6" w:rsidP="004F294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2E6" w:rsidRPr="000A2E67" w:rsidRDefault="000702E6" w:rsidP="004F294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A2E67">
        <w:rPr>
          <w:rFonts w:ascii="Times New Roman" w:hAnsi="Times New Roman"/>
          <w:b/>
          <w:sz w:val="28"/>
          <w:szCs w:val="28"/>
        </w:rPr>
        <w:t xml:space="preserve">О регистрации кандидата в депутаты </w:t>
      </w:r>
    </w:p>
    <w:p w:rsidR="000702E6" w:rsidRPr="000A2E67" w:rsidRDefault="000702E6" w:rsidP="004F294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2F59">
        <w:rPr>
          <w:rFonts w:ascii="Times New Roman" w:hAnsi="Times New Roman"/>
          <w:b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b/>
          <w:sz w:val="28"/>
          <w:szCs w:val="28"/>
        </w:rPr>
        <w:t xml:space="preserve">Светловского  сельсовета </w:t>
      </w:r>
      <w:r w:rsidRPr="00642F59">
        <w:rPr>
          <w:rFonts w:ascii="Times New Roman" w:hAnsi="Times New Roman"/>
          <w:b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b/>
          <w:sz w:val="28"/>
          <w:szCs w:val="28"/>
        </w:rPr>
        <w:t>шестого</w:t>
      </w:r>
      <w:r w:rsidRPr="00642F59">
        <w:rPr>
          <w:rFonts w:ascii="Times New Roman" w:hAnsi="Times New Roman"/>
          <w:b/>
          <w:sz w:val="28"/>
          <w:szCs w:val="28"/>
        </w:rPr>
        <w:t xml:space="preserve"> созыва</w:t>
      </w:r>
      <w:r>
        <w:rPr>
          <w:rFonts w:ascii="Times New Roman" w:hAnsi="Times New Roman"/>
          <w:b/>
          <w:sz w:val="28"/>
          <w:szCs w:val="28"/>
        </w:rPr>
        <w:t xml:space="preserve">,  </w:t>
      </w:r>
      <w:r w:rsidRPr="00642F59">
        <w:rPr>
          <w:rFonts w:ascii="Times New Roman" w:hAnsi="Times New Roman"/>
          <w:b/>
          <w:sz w:val="28"/>
          <w:szCs w:val="28"/>
        </w:rPr>
        <w:t>выдвинутого избирательным объединением по многоман</w:t>
      </w:r>
      <w:r>
        <w:rPr>
          <w:rFonts w:ascii="Times New Roman" w:hAnsi="Times New Roman"/>
          <w:b/>
          <w:sz w:val="28"/>
          <w:szCs w:val="28"/>
        </w:rPr>
        <w:t xml:space="preserve">датному избирательному округу   Кудаева Балтобая Ашкиновича  </w:t>
      </w:r>
    </w:p>
    <w:p w:rsidR="000702E6" w:rsidRPr="000A2E67" w:rsidRDefault="000702E6" w:rsidP="004F294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2E6" w:rsidRPr="005F1AC5" w:rsidRDefault="000702E6" w:rsidP="004F294E">
      <w:pPr>
        <w:spacing w:after="0" w:line="240" w:lineRule="auto"/>
        <w:ind w:firstLine="709"/>
        <w:jc w:val="both"/>
        <w:rPr>
          <w:rFonts w:ascii="Times New Roman" w:hAnsi="Times New Roman"/>
          <w:i/>
          <w:sz w:val="20"/>
          <w:szCs w:val="20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Проверив соответствие порядка выдвижения </w:t>
      </w:r>
      <w:r>
        <w:rPr>
          <w:rFonts w:ascii="Times New Roman" w:hAnsi="Times New Roman"/>
          <w:sz w:val="28"/>
          <w:szCs w:val="28"/>
          <w:lang w:eastAsia="ru-RU"/>
        </w:rPr>
        <w:t xml:space="preserve">избирательным объединением Региональное отделение Политической Партии «Российская партия пенсионеров за социальную справедливость» в Новосибирской области 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кандидата в депутаты </w:t>
      </w:r>
      <w:r w:rsidRPr="000A2E67">
        <w:rPr>
          <w:rFonts w:ascii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 сельсовета </w:t>
      </w:r>
      <w:r w:rsidRPr="000A2E67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шестого </w:t>
      </w:r>
      <w:r w:rsidRPr="000A2E67">
        <w:rPr>
          <w:rFonts w:ascii="Times New Roman" w:hAnsi="Times New Roman"/>
          <w:sz w:val="28"/>
          <w:szCs w:val="28"/>
        </w:rPr>
        <w:t>созыва</w:t>
      </w:r>
      <w:r>
        <w:rPr>
          <w:rFonts w:ascii="Times New Roman" w:hAnsi="Times New Roman"/>
          <w:sz w:val="28"/>
          <w:szCs w:val="28"/>
        </w:rPr>
        <w:t xml:space="preserve">  Кудаева Балтобая Ашкиновича  </w:t>
      </w:r>
      <w:r w:rsidRPr="000A2E67">
        <w:rPr>
          <w:rFonts w:ascii="Times New Roman" w:hAnsi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окружная избирательная комиссия многоман</w:t>
      </w:r>
      <w:r>
        <w:rPr>
          <w:rFonts w:ascii="Times New Roman" w:hAnsi="Times New Roman"/>
          <w:sz w:val="28"/>
          <w:szCs w:val="28"/>
          <w:lang w:eastAsia="ru-RU"/>
        </w:rPr>
        <w:t xml:space="preserve">датного избирательного округа 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установила следующее.</w:t>
      </w:r>
    </w:p>
    <w:p w:rsidR="000702E6" w:rsidRPr="00304766" w:rsidRDefault="000702E6" w:rsidP="004F294E">
      <w:pPr>
        <w:spacing w:after="0" w:line="240" w:lineRule="auto"/>
        <w:ind w:firstLine="709"/>
        <w:jc w:val="both"/>
        <w:rPr>
          <w:rFonts w:ascii="Times New Roman" w:hAnsi="Times New Roman"/>
          <w:bCs/>
          <w:i/>
          <w:sz w:val="20"/>
          <w:szCs w:val="20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Порядок выдвижения кандидата в депутаты </w:t>
      </w:r>
      <w:r w:rsidRPr="000A2E67">
        <w:rPr>
          <w:rFonts w:ascii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 сельсовета </w:t>
      </w:r>
      <w:r w:rsidRPr="000A2E67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шестого </w:t>
      </w:r>
      <w:r w:rsidRPr="000A2E67">
        <w:rPr>
          <w:rFonts w:ascii="Times New Roman" w:hAnsi="Times New Roman"/>
          <w:sz w:val="28"/>
          <w:szCs w:val="28"/>
        </w:rPr>
        <w:t>созыва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Кудаева Балтобая Ашкиновича, </w:t>
      </w:r>
      <w:r>
        <w:rPr>
          <w:rFonts w:ascii="Times New Roman" w:hAnsi="Times New Roman"/>
          <w:bCs/>
          <w:i/>
          <w:sz w:val="20"/>
          <w:szCs w:val="20"/>
          <w:lang w:eastAsia="ru-RU"/>
        </w:rPr>
        <w:t xml:space="preserve"> </w:t>
      </w:r>
      <w:r w:rsidRPr="000A2E67">
        <w:rPr>
          <w:rFonts w:ascii="Times New Roman" w:hAnsi="Times New Roman"/>
          <w:sz w:val="28"/>
          <w:szCs w:val="28"/>
          <w:lang w:eastAsia="ru-RU"/>
        </w:rPr>
        <w:t>порядок сбора подписей и оформления подписных листов, документы, представленные для регистрации, соответствуют требованиям статей 40, 41 Закона Новосибирской области «О выборах депутатов представительных органов муниципальных образований в Новосибирской области».</w:t>
      </w:r>
    </w:p>
    <w:p w:rsidR="000702E6" w:rsidRPr="000A2E67" w:rsidRDefault="000702E6" w:rsidP="004F29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Кандидатом в депутаты </w:t>
      </w:r>
      <w:r w:rsidRPr="000A2E67">
        <w:rPr>
          <w:rFonts w:ascii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 сельсовета </w:t>
      </w:r>
      <w:r w:rsidRPr="000A2E67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sz w:val="28"/>
          <w:szCs w:val="28"/>
        </w:rPr>
        <w:t>шестого</w:t>
      </w:r>
      <w:r w:rsidRPr="000A2E67">
        <w:rPr>
          <w:rFonts w:ascii="Times New Roman" w:hAnsi="Times New Roman"/>
          <w:sz w:val="28"/>
          <w:szCs w:val="28"/>
        </w:rPr>
        <w:t xml:space="preserve"> созыва</w:t>
      </w:r>
      <w:r>
        <w:rPr>
          <w:rFonts w:ascii="Times New Roman" w:hAnsi="Times New Roman"/>
          <w:sz w:val="28"/>
          <w:szCs w:val="28"/>
        </w:rPr>
        <w:t xml:space="preserve"> Кудаевым Балтобаем Ашкиновичем  </w:t>
      </w:r>
      <w:r w:rsidRPr="000A2E67">
        <w:rPr>
          <w:rFonts w:ascii="Times New Roman" w:hAnsi="Times New Roman"/>
          <w:sz w:val="28"/>
          <w:szCs w:val="28"/>
        </w:rPr>
        <w:t xml:space="preserve">было представлено </w:t>
      </w:r>
      <w:r>
        <w:rPr>
          <w:rFonts w:ascii="Times New Roman" w:hAnsi="Times New Roman"/>
          <w:sz w:val="28"/>
          <w:szCs w:val="28"/>
        </w:rPr>
        <w:t xml:space="preserve">14 </w:t>
      </w:r>
      <w:r w:rsidRPr="000A2E67">
        <w:rPr>
          <w:rFonts w:ascii="Times New Roman" w:hAnsi="Times New Roman"/>
          <w:sz w:val="28"/>
          <w:szCs w:val="28"/>
        </w:rPr>
        <w:t>подписей избирателей.</w:t>
      </w:r>
    </w:p>
    <w:p w:rsidR="000702E6" w:rsidRPr="000A2E67" w:rsidRDefault="000702E6" w:rsidP="004F29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</w:rPr>
        <w:t>В соответствии со статьей 41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Закона Новосибирской области «О выборах депутатов представительных органов муниципальных образований в Новосибирской обла</w:t>
      </w:r>
      <w:r>
        <w:rPr>
          <w:rFonts w:ascii="Times New Roman" w:hAnsi="Times New Roman"/>
          <w:sz w:val="28"/>
          <w:szCs w:val="28"/>
          <w:lang w:eastAsia="ru-RU"/>
        </w:rPr>
        <w:t>сти», было проверено 14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подписей, недействительными и (или) недост</w:t>
      </w:r>
      <w:r>
        <w:rPr>
          <w:rFonts w:ascii="Times New Roman" w:hAnsi="Times New Roman"/>
          <w:sz w:val="28"/>
          <w:szCs w:val="28"/>
          <w:lang w:eastAsia="ru-RU"/>
        </w:rPr>
        <w:t>оверными были признаны – 1 подпись, или 0,07 процента подписей.</w:t>
      </w:r>
    </w:p>
    <w:p w:rsidR="000702E6" w:rsidRPr="000A2E67" w:rsidRDefault="000702E6" w:rsidP="004F294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>В соответствии со статьей 42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многоманда</w:t>
      </w:r>
      <w:r>
        <w:rPr>
          <w:rFonts w:ascii="Times New Roman" w:hAnsi="Times New Roman"/>
          <w:sz w:val="28"/>
          <w:szCs w:val="28"/>
          <w:lang w:eastAsia="ru-RU"/>
        </w:rPr>
        <w:t xml:space="preserve">тного избирательного округа  </w:t>
      </w:r>
    </w:p>
    <w:p w:rsidR="000702E6" w:rsidRPr="000A2E67" w:rsidRDefault="000702E6" w:rsidP="004F294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0A2E67">
        <w:rPr>
          <w:rFonts w:ascii="Times New Roman" w:hAnsi="Times New Roman"/>
          <w:b/>
          <w:sz w:val="28"/>
          <w:szCs w:val="28"/>
          <w:lang w:eastAsia="ru-RU"/>
        </w:rPr>
        <w:t>РЕШИЛА:</w:t>
      </w:r>
    </w:p>
    <w:p w:rsidR="000702E6" w:rsidRDefault="000702E6" w:rsidP="004F294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1. Зарегистрировать кандидата в депутаты </w:t>
      </w:r>
      <w:r w:rsidRPr="000A2E67">
        <w:rPr>
          <w:rFonts w:ascii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 xml:space="preserve">Светловского  сельсовета </w:t>
      </w:r>
      <w:r w:rsidRPr="000A2E67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/>
          <w:sz w:val="28"/>
          <w:szCs w:val="28"/>
        </w:rPr>
        <w:t>шестого</w:t>
      </w:r>
      <w:r w:rsidRPr="000A2E67">
        <w:rPr>
          <w:rFonts w:ascii="Times New Roman" w:hAnsi="Times New Roman"/>
          <w:sz w:val="28"/>
          <w:szCs w:val="28"/>
        </w:rPr>
        <w:t xml:space="preserve"> созыва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2E67">
        <w:rPr>
          <w:rFonts w:ascii="Times New Roman" w:hAnsi="Times New Roman"/>
          <w:sz w:val="28"/>
          <w:szCs w:val="28"/>
          <w:lang w:eastAsia="ru-RU"/>
        </w:rPr>
        <w:t>по многомандатн</w:t>
      </w:r>
      <w:r>
        <w:rPr>
          <w:rFonts w:ascii="Times New Roman" w:hAnsi="Times New Roman"/>
          <w:sz w:val="28"/>
          <w:szCs w:val="28"/>
          <w:lang w:eastAsia="ru-RU"/>
        </w:rPr>
        <w:t xml:space="preserve">ому избирательному округу  Кудаева Балтобая Ашкиновича, 12.09.1965 г.р., место жительства Новосибирская область,  Краснозерский район,  с.Светлое, улица Озерная, дом 22, квартира 2, место работы: не занят, выдвинутого </w:t>
      </w:r>
      <w:r w:rsidRPr="005F1AC5">
        <w:rPr>
          <w:rFonts w:ascii="Times New Roman" w:hAnsi="Times New Roman"/>
          <w:sz w:val="28"/>
          <w:szCs w:val="28"/>
          <w:lang w:eastAsia="ru-RU"/>
        </w:rPr>
        <w:t>избирательным объединением</w:t>
      </w:r>
      <w:r w:rsidRPr="000A2E6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Региональное отделение Политической Партии «Российская партия пенсионеров за социальную справедливость» в Новосибирской области</w:t>
      </w:r>
      <w:r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/>
          <w:sz w:val="28"/>
          <w:szCs w:val="28"/>
          <w:lang w:eastAsia="ru-RU"/>
        </w:rPr>
        <w:t>21.07.2020г., 17-00</w:t>
      </w:r>
      <w:r w:rsidRPr="000A2E67">
        <w:rPr>
          <w:rFonts w:ascii="Times New Roman" w:hAnsi="Times New Roman"/>
          <w:sz w:val="28"/>
          <w:szCs w:val="28"/>
          <w:lang w:eastAsia="ru-RU"/>
        </w:rPr>
        <w:t>.</w:t>
      </w:r>
    </w:p>
    <w:p w:rsidR="000702E6" w:rsidRPr="005F1AC5" w:rsidRDefault="000702E6" w:rsidP="004F294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2.Выдать Кудаеву Балтобаю Ашкиновичу </w:t>
      </w:r>
      <w:r w:rsidRPr="000A2E67">
        <w:rPr>
          <w:rFonts w:ascii="Times New Roman" w:hAnsi="Times New Roman"/>
          <w:sz w:val="28"/>
          <w:szCs w:val="28"/>
          <w:lang w:eastAsia="ru-RU"/>
        </w:rPr>
        <w:t xml:space="preserve"> удостоверение о регистрации кандидата установленного образца.</w:t>
      </w:r>
    </w:p>
    <w:p w:rsidR="000702E6" w:rsidRPr="000A2E67" w:rsidRDefault="000702E6" w:rsidP="004F29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3. Передать </w:t>
      </w:r>
      <w:r>
        <w:rPr>
          <w:rFonts w:ascii="Times New Roman" w:hAnsi="Times New Roman"/>
          <w:sz w:val="28"/>
          <w:szCs w:val="28"/>
          <w:lang w:eastAsia="ru-RU"/>
        </w:rPr>
        <w:t xml:space="preserve">в периодическое печатное издание «Бюллетень органов местного самоуправления Светловского сельсовета Краснозерского района Новосибирской области» </w:t>
      </w:r>
      <w:r w:rsidRPr="000A2E67">
        <w:rPr>
          <w:rFonts w:ascii="Times New Roman" w:hAnsi="Times New Roman"/>
          <w:sz w:val="28"/>
          <w:szCs w:val="28"/>
          <w:lang w:eastAsia="ru-RU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0702E6" w:rsidRPr="000A2E67" w:rsidRDefault="000702E6" w:rsidP="004F29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 xml:space="preserve">4. Опубликовать настоящее решение в </w:t>
      </w:r>
      <w:r>
        <w:rPr>
          <w:rFonts w:ascii="Times New Roman" w:hAnsi="Times New Roman"/>
          <w:sz w:val="28"/>
          <w:szCs w:val="28"/>
          <w:lang w:eastAsia="ru-RU"/>
        </w:rPr>
        <w:t>периодическом печатном издании «Бюллетень органов местного самоуправления Светловского сельсовета Краснозерского района Новосибирской области»</w:t>
      </w:r>
      <w:r w:rsidRPr="000A2E67">
        <w:rPr>
          <w:rFonts w:ascii="Times New Roman" w:hAnsi="Times New Roman"/>
          <w:sz w:val="28"/>
          <w:szCs w:val="28"/>
          <w:lang w:eastAsia="ru-RU"/>
        </w:rPr>
        <w:t>.</w:t>
      </w:r>
    </w:p>
    <w:p w:rsidR="000702E6" w:rsidRPr="00642F59" w:rsidRDefault="000702E6" w:rsidP="004F294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2E67">
        <w:rPr>
          <w:rFonts w:ascii="Times New Roman" w:hAnsi="Times New Roman"/>
          <w:sz w:val="28"/>
          <w:szCs w:val="28"/>
          <w:lang w:eastAsia="ru-RU"/>
        </w:rPr>
        <w:t>5. </w:t>
      </w:r>
      <w:r w:rsidRPr="00642F59">
        <w:rPr>
          <w:rFonts w:ascii="Times New Roman" w:hAnsi="Times New Roman"/>
          <w:sz w:val="28"/>
          <w:szCs w:val="28"/>
          <w:lang w:eastAsia="ru-RU"/>
        </w:rPr>
        <w:t xml:space="preserve">Контроль за выполнением настоящего решения возложить на секретаря окружной избирательной комиссии многомандатного избирательного округа </w:t>
      </w:r>
      <w:r>
        <w:rPr>
          <w:rFonts w:ascii="Times New Roman" w:hAnsi="Times New Roman"/>
          <w:sz w:val="28"/>
          <w:szCs w:val="28"/>
          <w:lang w:eastAsia="ru-RU"/>
        </w:rPr>
        <w:t xml:space="preserve"> О.В.Тимошенко</w:t>
      </w:r>
    </w:p>
    <w:p w:rsidR="000702E6" w:rsidRDefault="000702E6" w:rsidP="004F294E">
      <w:pPr>
        <w:spacing w:after="0" w:line="240" w:lineRule="auto"/>
        <w:jc w:val="both"/>
        <w:rPr>
          <w:rFonts w:ascii="Times New Roman" w:hAnsi="Times New Roman"/>
          <w:i/>
          <w:sz w:val="20"/>
          <w:szCs w:val="20"/>
          <w:lang w:eastAsia="ru-RU"/>
        </w:rPr>
      </w:pPr>
    </w:p>
    <w:p w:rsidR="000702E6" w:rsidRPr="00642F59" w:rsidRDefault="000702E6" w:rsidP="004F294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Pr="00642F59" w:rsidRDefault="000702E6" w:rsidP="004F294E">
      <w:pPr>
        <w:tabs>
          <w:tab w:val="left" w:pos="7188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42F59">
        <w:rPr>
          <w:rFonts w:ascii="Times New Roman" w:hAnsi="Times New Roman"/>
          <w:sz w:val="28"/>
          <w:szCs w:val="28"/>
          <w:lang w:eastAsia="ru-RU"/>
        </w:rPr>
        <w:t xml:space="preserve">Председатель </w:t>
      </w:r>
      <w:r>
        <w:rPr>
          <w:rFonts w:ascii="Times New Roman" w:hAnsi="Times New Roman"/>
          <w:sz w:val="28"/>
          <w:szCs w:val="28"/>
          <w:lang w:eastAsia="ru-RU"/>
        </w:rPr>
        <w:tab/>
        <w:t xml:space="preserve">     Г.И.Парпура</w:t>
      </w:r>
    </w:p>
    <w:p w:rsidR="000702E6" w:rsidRPr="00642F59" w:rsidRDefault="000702E6" w:rsidP="004F294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Pr="00642F59" w:rsidRDefault="000702E6" w:rsidP="004F294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702E6" w:rsidRPr="00642F59" w:rsidRDefault="000702E6" w:rsidP="004F294E">
      <w:pPr>
        <w:tabs>
          <w:tab w:val="left" w:pos="732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42F59">
        <w:rPr>
          <w:rFonts w:ascii="Times New Roman" w:hAnsi="Times New Roman"/>
          <w:sz w:val="28"/>
          <w:szCs w:val="28"/>
          <w:lang w:eastAsia="ru-RU"/>
        </w:rPr>
        <w:t xml:space="preserve">Секретарь комиссии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О.В.Тимошенко</w:t>
      </w:r>
    </w:p>
    <w:p w:rsidR="000702E6" w:rsidRDefault="000702E6" w:rsidP="000A2E67">
      <w:pPr>
        <w:spacing w:after="0" w:line="240" w:lineRule="auto"/>
        <w:ind w:firstLine="708"/>
        <w:jc w:val="both"/>
      </w:pPr>
    </w:p>
    <w:sectPr w:rsidR="000702E6" w:rsidSect="00CB0D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A07B5"/>
    <w:rsid w:val="00005503"/>
    <w:rsid w:val="0002521B"/>
    <w:rsid w:val="000702E6"/>
    <w:rsid w:val="000A2E67"/>
    <w:rsid w:val="000C6355"/>
    <w:rsid w:val="00304766"/>
    <w:rsid w:val="00305874"/>
    <w:rsid w:val="004055B6"/>
    <w:rsid w:val="00406F06"/>
    <w:rsid w:val="004F294E"/>
    <w:rsid w:val="005938BC"/>
    <w:rsid w:val="005A07B5"/>
    <w:rsid w:val="005F1AC5"/>
    <w:rsid w:val="0061362C"/>
    <w:rsid w:val="00642F59"/>
    <w:rsid w:val="006B7933"/>
    <w:rsid w:val="007F6F74"/>
    <w:rsid w:val="0091382C"/>
    <w:rsid w:val="00A061DE"/>
    <w:rsid w:val="00B462A6"/>
    <w:rsid w:val="00B9696C"/>
    <w:rsid w:val="00BC47B1"/>
    <w:rsid w:val="00C4318B"/>
    <w:rsid w:val="00CB0D2A"/>
    <w:rsid w:val="00D455FB"/>
    <w:rsid w:val="00D54242"/>
    <w:rsid w:val="00DB05BB"/>
    <w:rsid w:val="00E75A54"/>
    <w:rsid w:val="00EC60CD"/>
    <w:rsid w:val="00F0799C"/>
    <w:rsid w:val="00FB6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0D2A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0A2E67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124</TotalTime>
  <Pages>8</Pages>
  <Words>2243</Words>
  <Characters>12787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2020-07-21T09:36:00Z</cp:lastPrinted>
  <dcterms:created xsi:type="dcterms:W3CDTF">2020-07-19T07:00:00Z</dcterms:created>
  <dcterms:modified xsi:type="dcterms:W3CDTF">2020-07-21T09:36:00Z</dcterms:modified>
</cp:coreProperties>
</file>